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3FD" w:rsidRPr="00EC1C0C" w:rsidRDefault="00AF13FD" w:rsidP="00EE35D2">
      <w:pPr>
        <w:spacing w:after="0" w:line="240" w:lineRule="auto"/>
        <w:ind w:left="57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УТВЕРЖДАЮ</w:t>
      </w:r>
    </w:p>
    <w:p w:rsidR="00AF13FD" w:rsidRPr="00EC1C0C" w:rsidRDefault="00AF13FD" w:rsidP="00EE35D2">
      <w:pPr>
        <w:tabs>
          <w:tab w:val="left" w:pos="6300"/>
        </w:tabs>
        <w:spacing w:after="0" w:line="240" w:lineRule="auto"/>
        <w:ind w:left="57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директор Департамента</w:t>
      </w:r>
    </w:p>
    <w:p w:rsidR="00AF13FD" w:rsidRPr="00EC1C0C" w:rsidRDefault="00AF13FD" w:rsidP="00EE35D2">
      <w:pPr>
        <w:tabs>
          <w:tab w:val="left" w:pos="6300"/>
        </w:tabs>
        <w:spacing w:after="0" w:line="240" w:lineRule="auto"/>
        <w:ind w:left="57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архитектуры и градостроительства</w:t>
      </w:r>
    </w:p>
    <w:p w:rsidR="00AF13FD" w:rsidRPr="00EC1C0C" w:rsidRDefault="00AF13FD" w:rsidP="00EE35D2">
      <w:pPr>
        <w:tabs>
          <w:tab w:val="left" w:pos="6300"/>
        </w:tabs>
        <w:spacing w:after="0" w:line="240" w:lineRule="auto"/>
        <w:ind w:left="57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</w:p>
    <w:p w:rsidR="00AF13FD" w:rsidRPr="00EC1C0C" w:rsidRDefault="00AF13FD" w:rsidP="00EE35D2">
      <w:pPr>
        <w:tabs>
          <w:tab w:val="left" w:pos="6300"/>
        </w:tabs>
        <w:spacing w:after="0" w:line="240" w:lineRule="auto"/>
        <w:ind w:left="576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EE35D2">
      <w:pPr>
        <w:spacing w:after="0" w:line="240" w:lineRule="auto"/>
        <w:ind w:left="576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________________</w:t>
      </w:r>
      <w:r>
        <w:rPr>
          <w:rFonts w:ascii="Times New Roman" w:hAnsi="Times New Roman"/>
          <w:sz w:val="28"/>
          <w:szCs w:val="28"/>
          <w:lang w:eastAsia="ru-RU"/>
        </w:rPr>
        <w:t>А.А. Шелаков</w:t>
      </w:r>
    </w:p>
    <w:p w:rsidR="00AF13FD" w:rsidRPr="00EC1C0C" w:rsidRDefault="00AF13FD" w:rsidP="00EE35D2">
      <w:pPr>
        <w:tabs>
          <w:tab w:val="left" w:pos="6120"/>
        </w:tabs>
        <w:spacing w:after="0" w:line="240" w:lineRule="auto"/>
        <w:ind w:left="576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«______» ________________2026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:rsidR="00AF13FD" w:rsidRPr="00EC1C0C" w:rsidRDefault="00AF13FD" w:rsidP="00276B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ДОЛЖНОСТНАЯ ИНСТРУКЦИЯ</w:t>
      </w:r>
    </w:p>
    <w:p w:rsidR="00AF13FD" w:rsidRPr="00EC1C0C" w:rsidRDefault="00AF13FD" w:rsidP="00EF623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ведущего специалиста отдела подготовки градостроительных планов земельных участков Департамента архитектуры и градостроительства города Ростова-на-Дону 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(04.</w:t>
      </w:r>
      <w:r>
        <w:rPr>
          <w:rFonts w:ascii="Times New Roman" w:hAnsi="Times New Roman"/>
          <w:sz w:val="28"/>
          <w:szCs w:val="28"/>
          <w:lang w:eastAsia="ru-RU"/>
        </w:rPr>
        <w:t>240</w:t>
      </w:r>
      <w:r w:rsidRPr="00EC1C0C">
        <w:rPr>
          <w:rFonts w:ascii="Times New Roman" w:hAnsi="Times New Roman"/>
          <w:sz w:val="28"/>
          <w:szCs w:val="28"/>
          <w:lang w:eastAsia="ru-RU"/>
        </w:rPr>
        <w:t>.07)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1. Общие положения</w:t>
      </w:r>
    </w:p>
    <w:p w:rsidR="00AF13FD" w:rsidRPr="00EC1C0C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EF62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1.1.  Должность ведущего специалиста отдела подготовки градостроительных планов земельных участков Департамента архитектуры и градостроительства города Ростова-на-Дону (далее соответственно – ведущий специалист, отдел, Департамент) относится к старшей группе должностей муниципальной службы города.</w:t>
      </w:r>
    </w:p>
    <w:p w:rsidR="00AF13FD" w:rsidRPr="00EC1C0C" w:rsidRDefault="00AF13FD" w:rsidP="002069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1.2. Назначение на должность и освобождение от замещаемой должности ведущего специалиста осуществляется директором Департамента (</w:t>
      </w:r>
      <w:r w:rsidRPr="00EC1C0C">
        <w:rPr>
          <w:rFonts w:ascii="Times New Roman" w:hAnsi="Times New Roman"/>
          <w:sz w:val="28"/>
          <w:szCs w:val="28"/>
        </w:rPr>
        <w:t>04.100.01)</w:t>
      </w:r>
      <w:r w:rsidRPr="00EC1C0C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представлению начальника отдела </w:t>
      </w:r>
      <w:r w:rsidRPr="00EC1C0C">
        <w:rPr>
          <w:rFonts w:ascii="Times New Roman" w:hAnsi="Times New Roman"/>
          <w:sz w:val="28"/>
          <w:szCs w:val="28"/>
          <w:lang w:eastAsia="ru-RU"/>
        </w:rPr>
        <w:t>в установленном порядке.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1.3. Ведущий специалист непосредственно подчиняется начальнику отдела подготовки градостроительных планов земельных участков Департамента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EC1C0C">
        <w:rPr>
          <w:rFonts w:ascii="Times New Roman" w:hAnsi="Times New Roman"/>
          <w:sz w:val="28"/>
          <w:szCs w:val="28"/>
          <w:lang w:eastAsia="ru-RU"/>
        </w:rPr>
        <w:t>(04.</w:t>
      </w:r>
      <w:r w:rsidRPr="00B7438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240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.01). </w:t>
      </w:r>
    </w:p>
    <w:p w:rsidR="00AF13FD" w:rsidRPr="00EC1C0C" w:rsidRDefault="00AF13FD" w:rsidP="00897B6C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1.4. </w:t>
      </w:r>
      <w:r w:rsidRPr="00EC1C0C">
        <w:rPr>
          <w:rFonts w:ascii="Times New Roman" w:hAnsi="Times New Roman"/>
          <w:sz w:val="28"/>
          <w:szCs w:val="28"/>
        </w:rPr>
        <w:t xml:space="preserve">Исполнение обязанностей временно отсутствующего ведущего специалиста </w:t>
      </w:r>
      <w:r w:rsidRPr="00EC1C0C">
        <w:rPr>
          <w:rFonts w:ascii="Times New Roman" w:hAnsi="Times New Roman"/>
          <w:sz w:val="28"/>
          <w:szCs w:val="28"/>
          <w:lang w:eastAsia="ru-RU"/>
        </w:rPr>
        <w:t>(04.</w:t>
      </w:r>
      <w:r>
        <w:rPr>
          <w:rFonts w:ascii="Times New Roman" w:hAnsi="Times New Roman"/>
          <w:sz w:val="28"/>
          <w:szCs w:val="28"/>
          <w:lang w:eastAsia="ru-RU"/>
        </w:rPr>
        <w:t>240</w:t>
      </w:r>
      <w:r w:rsidRPr="00EC1C0C">
        <w:rPr>
          <w:rFonts w:ascii="Times New Roman" w:hAnsi="Times New Roman"/>
          <w:sz w:val="28"/>
          <w:szCs w:val="28"/>
          <w:lang w:eastAsia="ru-RU"/>
        </w:rPr>
        <w:t>.07)</w:t>
      </w:r>
      <w:r w:rsidRPr="00EC1C0C">
        <w:rPr>
          <w:rFonts w:ascii="Times New Roman" w:hAnsi="Times New Roman"/>
          <w:sz w:val="28"/>
          <w:szCs w:val="28"/>
        </w:rPr>
        <w:t xml:space="preserve"> может быть поручено, по решению начальника отдела, одному из главных специалистов отдела (04.</w:t>
      </w:r>
      <w:r>
        <w:rPr>
          <w:rFonts w:ascii="Times New Roman" w:hAnsi="Times New Roman"/>
          <w:sz w:val="28"/>
          <w:szCs w:val="28"/>
          <w:lang w:eastAsia="ru-RU"/>
        </w:rPr>
        <w:t>240</w:t>
      </w:r>
      <w:r w:rsidRPr="00EC1C0C">
        <w:rPr>
          <w:rFonts w:ascii="Times New Roman" w:hAnsi="Times New Roman"/>
          <w:sz w:val="28"/>
          <w:szCs w:val="28"/>
        </w:rPr>
        <w:t xml:space="preserve">.02, 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240</w:t>
      </w:r>
      <w:r w:rsidRPr="00EC1C0C">
        <w:rPr>
          <w:rFonts w:ascii="Times New Roman" w:hAnsi="Times New Roman"/>
          <w:sz w:val="28"/>
          <w:szCs w:val="28"/>
          <w:lang w:eastAsia="ru-RU"/>
        </w:rPr>
        <w:t>.03</w:t>
      </w:r>
      <w:r w:rsidRPr="00EC1C0C">
        <w:rPr>
          <w:rFonts w:ascii="Times New Roman" w:hAnsi="Times New Roman"/>
          <w:sz w:val="28"/>
          <w:szCs w:val="28"/>
        </w:rPr>
        <w:t>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04.</w:t>
      </w:r>
      <w:r>
        <w:rPr>
          <w:rFonts w:ascii="Times New Roman" w:hAnsi="Times New Roman"/>
          <w:sz w:val="28"/>
          <w:szCs w:val="28"/>
          <w:lang w:eastAsia="ru-RU"/>
        </w:rPr>
        <w:t>240</w:t>
      </w:r>
      <w:r w:rsidRPr="00EC1C0C">
        <w:rPr>
          <w:rFonts w:ascii="Times New Roman" w:hAnsi="Times New Roman"/>
          <w:sz w:val="28"/>
          <w:szCs w:val="28"/>
          <w:lang w:eastAsia="ru-RU"/>
        </w:rPr>
        <w:t>.04</w:t>
      </w:r>
      <w:r w:rsidRPr="00EC1C0C">
        <w:rPr>
          <w:rFonts w:ascii="Times New Roman" w:hAnsi="Times New Roman"/>
          <w:sz w:val="28"/>
          <w:szCs w:val="28"/>
        </w:rPr>
        <w:t>) или одному из ведущих специалистов отдела 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0.05, 04.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0.06</w:t>
      </w:r>
      <w:r w:rsidRPr="00EC1C0C">
        <w:rPr>
          <w:rFonts w:ascii="Times New Roman" w:hAnsi="Times New Roman"/>
          <w:sz w:val="28"/>
          <w:szCs w:val="28"/>
        </w:rPr>
        <w:t>),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специалисту первой категории </w:t>
      </w:r>
      <w:r w:rsidRPr="00EC1C0C">
        <w:rPr>
          <w:rFonts w:ascii="Times New Roman" w:hAnsi="Times New Roman"/>
          <w:sz w:val="28"/>
          <w:szCs w:val="28"/>
        </w:rPr>
        <w:t>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0.08) </w:t>
      </w:r>
      <w:r w:rsidRPr="00EC1C0C">
        <w:rPr>
          <w:rFonts w:ascii="Times New Roman" w:hAnsi="Times New Roman"/>
          <w:sz w:val="28"/>
          <w:szCs w:val="28"/>
        </w:rPr>
        <w:t>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главного специалиста отдела (04.</w:t>
      </w:r>
      <w:r>
        <w:rPr>
          <w:rFonts w:ascii="Times New Roman" w:hAnsi="Times New Roman"/>
          <w:sz w:val="28"/>
          <w:szCs w:val="28"/>
        </w:rPr>
        <w:t>24</w:t>
      </w:r>
      <w:r w:rsidRPr="00EC1C0C">
        <w:rPr>
          <w:rFonts w:ascii="Times New Roman" w:hAnsi="Times New Roman"/>
          <w:sz w:val="28"/>
          <w:szCs w:val="28"/>
        </w:rPr>
        <w:t xml:space="preserve">0.02, 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0.03</w:t>
      </w:r>
      <w:r w:rsidRPr="00EC1C0C">
        <w:rPr>
          <w:rFonts w:ascii="Times New Roman" w:hAnsi="Times New Roman"/>
          <w:sz w:val="28"/>
          <w:szCs w:val="28"/>
        </w:rPr>
        <w:t>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0.04</w:t>
      </w:r>
      <w:r w:rsidRPr="00EC1C0C">
        <w:rPr>
          <w:rFonts w:ascii="Times New Roman" w:hAnsi="Times New Roman"/>
          <w:sz w:val="28"/>
          <w:szCs w:val="28"/>
        </w:rPr>
        <w:t>) или ведущего специалиста отдела 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0.05, 04.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0.06</w:t>
      </w:r>
      <w:r w:rsidRPr="00EC1C0C">
        <w:rPr>
          <w:rFonts w:ascii="Times New Roman" w:hAnsi="Times New Roman"/>
          <w:sz w:val="28"/>
          <w:szCs w:val="28"/>
        </w:rPr>
        <w:t>),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специалиста первой категории </w:t>
      </w:r>
      <w:r w:rsidRPr="00EC1C0C">
        <w:rPr>
          <w:rFonts w:ascii="Times New Roman" w:hAnsi="Times New Roman"/>
          <w:sz w:val="28"/>
          <w:szCs w:val="28"/>
        </w:rPr>
        <w:t>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0.08)</w:t>
      </w:r>
      <w:r w:rsidRPr="00EC1C0C">
        <w:rPr>
          <w:rFonts w:ascii="Times New Roman" w:hAnsi="Times New Roman"/>
          <w:sz w:val="28"/>
          <w:szCs w:val="28"/>
        </w:rPr>
        <w:t xml:space="preserve"> путем издания приказа Департамента в соответствии с Трудовым кодексом Российской Федерации.</w:t>
      </w:r>
    </w:p>
    <w:p w:rsidR="00AF13FD" w:rsidRPr="00EC1C0C" w:rsidRDefault="00AF13FD" w:rsidP="00E52A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Ведущий специалист может исполнять обязанности временно отсутствующих начальника отдела </w:t>
      </w:r>
      <w:r w:rsidRPr="00EC1C0C">
        <w:rPr>
          <w:rFonts w:ascii="Times New Roman" w:hAnsi="Times New Roman"/>
          <w:sz w:val="28"/>
          <w:szCs w:val="28"/>
          <w:lang w:eastAsia="ru-RU"/>
        </w:rPr>
        <w:t>(04.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0.01), </w:t>
      </w:r>
      <w:r w:rsidRPr="00EC1C0C">
        <w:rPr>
          <w:rFonts w:ascii="Times New Roman" w:hAnsi="Times New Roman"/>
          <w:sz w:val="28"/>
          <w:szCs w:val="28"/>
        </w:rPr>
        <w:t>главных специалистов отдела (04.</w:t>
      </w:r>
      <w:r>
        <w:rPr>
          <w:rFonts w:ascii="Times New Roman" w:hAnsi="Times New Roman"/>
          <w:sz w:val="28"/>
          <w:szCs w:val="28"/>
        </w:rPr>
        <w:t>24</w:t>
      </w:r>
      <w:r w:rsidRPr="00EC1C0C">
        <w:rPr>
          <w:rFonts w:ascii="Times New Roman" w:hAnsi="Times New Roman"/>
          <w:sz w:val="28"/>
          <w:szCs w:val="28"/>
        </w:rPr>
        <w:t xml:space="preserve">0.02, 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0.03</w:t>
      </w:r>
      <w:r w:rsidRPr="00EC1C0C">
        <w:rPr>
          <w:rFonts w:ascii="Times New Roman" w:hAnsi="Times New Roman"/>
          <w:sz w:val="28"/>
          <w:szCs w:val="28"/>
        </w:rPr>
        <w:t>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0.04</w:t>
      </w:r>
      <w:r w:rsidRPr="00EC1C0C">
        <w:rPr>
          <w:rFonts w:ascii="Times New Roman" w:hAnsi="Times New Roman"/>
          <w:sz w:val="28"/>
          <w:szCs w:val="28"/>
        </w:rPr>
        <w:t>), ведущих специалистов отдела 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0.05, 04.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0.06</w:t>
      </w:r>
      <w:r w:rsidRPr="00EC1C0C">
        <w:rPr>
          <w:rFonts w:ascii="Times New Roman" w:hAnsi="Times New Roman"/>
          <w:sz w:val="28"/>
          <w:szCs w:val="28"/>
        </w:rPr>
        <w:t>),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специалиста первой категории </w:t>
      </w:r>
      <w:r w:rsidRPr="00EC1C0C">
        <w:rPr>
          <w:rFonts w:ascii="Times New Roman" w:hAnsi="Times New Roman"/>
          <w:sz w:val="28"/>
          <w:szCs w:val="28"/>
        </w:rPr>
        <w:t>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0.08)</w:t>
      </w:r>
      <w:r w:rsidRPr="00EC1C0C">
        <w:rPr>
          <w:rFonts w:ascii="Times New Roman" w:hAnsi="Times New Roman"/>
          <w:sz w:val="28"/>
          <w:szCs w:val="28"/>
        </w:rPr>
        <w:t xml:space="preserve">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директором Департамента с письменного согласия ведущего специалиста (</w:t>
      </w:r>
      <w:r w:rsidRPr="00EC1C0C">
        <w:rPr>
          <w:rFonts w:ascii="Times New Roman" w:hAnsi="Times New Roman"/>
          <w:sz w:val="28"/>
          <w:szCs w:val="28"/>
          <w:lang w:eastAsia="ru-RU"/>
        </w:rPr>
        <w:t>04.</w:t>
      </w: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EC1C0C">
        <w:rPr>
          <w:rFonts w:ascii="Times New Roman" w:hAnsi="Times New Roman"/>
          <w:sz w:val="28"/>
          <w:szCs w:val="28"/>
          <w:lang w:eastAsia="ru-RU"/>
        </w:rPr>
        <w:t>0.07</w:t>
      </w:r>
      <w:r w:rsidRPr="00EC1C0C">
        <w:rPr>
          <w:rFonts w:ascii="Times New Roman" w:hAnsi="Times New Roman"/>
          <w:sz w:val="28"/>
          <w:szCs w:val="28"/>
        </w:rPr>
        <w:t>) путем издания приказа Департамента в соответствии с Трудовым кодексом Российской Федерации.</w:t>
      </w:r>
    </w:p>
    <w:p w:rsidR="00AF13FD" w:rsidRPr="00EC1C0C" w:rsidRDefault="00AF13FD" w:rsidP="00E52A07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1.5. Ведущий специалист осуществляет свою служебную деятельность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и реализует свои полномочия на основании: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Конституции Российской Федерации;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Градостроительного, Жилищного, Земельного, Трудового, Гражданского кодексов Российской Федерации, Кодекса Российской Федерации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об административных правонарушениях;</w:t>
      </w:r>
    </w:p>
    <w:p w:rsidR="00AF13FD" w:rsidRPr="00EC1C0C" w:rsidRDefault="00AF13FD" w:rsidP="00910CA9">
      <w:pPr>
        <w:spacing w:after="0" w:line="240" w:lineRule="auto"/>
        <w:ind w:right="4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Федерального закона от 06.10.2003 № 131-ФЗ «Об общих принципах организации местного самоуправления в Российской Федерации»;</w:t>
      </w:r>
    </w:p>
    <w:p w:rsidR="00AF13FD" w:rsidRPr="00EC1C0C" w:rsidRDefault="00AF13FD" w:rsidP="00910CA9">
      <w:pPr>
        <w:spacing w:after="0" w:line="240" w:lineRule="auto"/>
        <w:ind w:right="4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Федерального закона от 02.03.2007 № 25-ФЗ «О муниципальной службе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в Российской Федерации»;</w:t>
      </w:r>
    </w:p>
    <w:p w:rsidR="00AF13FD" w:rsidRPr="00EC1C0C" w:rsidRDefault="00AF13FD" w:rsidP="00910CA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Федерального закона от 17.11.1995 № 169-ФЗ «Об архитектурной деятельности в Российской Федерации»;</w:t>
      </w:r>
    </w:p>
    <w:p w:rsidR="00AF13FD" w:rsidRPr="00EC1C0C" w:rsidRDefault="00AF13FD" w:rsidP="00910CA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Федерального закона от 25.12.2008 № 273-ФЗ «О противодействии коррупции»;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Областного закона Ростовской области от 09.10.2007 № 786-ЗС «О муниципальной службе в Ростовской области»;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Областного закона Ростовской области от 25.10.2002 № 273-ЗС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«Об административных правонарушениях»;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pacing w:val="1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Областного закона Ростовской области от 12.05.2009 № 218-ЗС «О противодействии коррупции в Ростовской области»;</w:t>
      </w:r>
      <w:r w:rsidRPr="00EC1C0C">
        <w:rPr>
          <w:rFonts w:ascii="Times New Roman" w:hAnsi="Times New Roman"/>
          <w:spacing w:val="1"/>
          <w:sz w:val="28"/>
          <w:szCs w:val="28"/>
          <w:lang w:eastAsia="ru-RU"/>
        </w:rPr>
        <w:t xml:space="preserve"> </w:t>
      </w:r>
    </w:p>
    <w:p w:rsidR="00AF13FD" w:rsidRPr="00EC1C0C" w:rsidRDefault="00AF13FD" w:rsidP="00910C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Устава города Ростова-на-Дону;</w:t>
      </w:r>
    </w:p>
    <w:p w:rsidR="00AF13FD" w:rsidRPr="00EC1C0C" w:rsidRDefault="00AF13FD" w:rsidP="00910CA9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Положения о муниципальной службе в городе Ростове-на-Дону;</w:t>
      </w:r>
    </w:p>
    <w:p w:rsidR="00AF13FD" w:rsidRPr="00EC1C0C" w:rsidRDefault="00AF13FD" w:rsidP="00910CA9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Регламента работы Администрации города Ростова-на-Дону;</w:t>
      </w:r>
    </w:p>
    <w:p w:rsidR="00AF13FD" w:rsidRPr="00EC1C0C" w:rsidRDefault="00AF13FD" w:rsidP="00910CA9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 иных </w:t>
      </w:r>
      <w:r w:rsidRPr="00EC1C0C">
        <w:rPr>
          <w:rFonts w:ascii="Times New Roman" w:hAnsi="Times New Roman"/>
          <w:spacing w:val="-1"/>
          <w:sz w:val="28"/>
          <w:szCs w:val="28"/>
          <w:lang w:eastAsia="ru-RU"/>
        </w:rPr>
        <w:t xml:space="preserve">федеральных и областных законов,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нормативных правовых актов</w:t>
      </w:r>
      <w:r w:rsidRPr="00EC1C0C">
        <w:rPr>
          <w:rFonts w:ascii="Times New Roman" w:hAnsi="Times New Roman"/>
          <w:spacing w:val="-1"/>
          <w:sz w:val="28"/>
          <w:szCs w:val="28"/>
          <w:lang w:eastAsia="ru-RU"/>
        </w:rPr>
        <w:t xml:space="preserve"> Российской Федерации и Ростовской области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, решений Ростовской-на-Дону городской Думы, постановлений и распоряжений Администрации города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br/>
        <w:t xml:space="preserve">Ростова-на-Дону, регулирующих соответствующие виды профессиональной </w:t>
      </w:r>
      <w:r w:rsidRPr="00EC1C0C">
        <w:rPr>
          <w:rFonts w:ascii="Times New Roman" w:hAnsi="Times New Roman"/>
          <w:sz w:val="28"/>
          <w:szCs w:val="28"/>
          <w:lang w:eastAsia="ru-RU"/>
        </w:rPr>
        <w:t>деятельности;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Положения о Департаменте;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Регламента работы Департамента;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сводного реестра полномочий, функций и услуг Администрации города Ростова-на-Дону, ее органов и муниципальных учреждений;</w:t>
      </w:r>
    </w:p>
    <w:p w:rsidR="00AF13FD" w:rsidRPr="00EC1C0C" w:rsidRDefault="00AF13FD" w:rsidP="00910CA9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реестра полномочий, функций и услуг Департамента;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Положения об отделе;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настоящей должностной инструкции.</w:t>
      </w:r>
    </w:p>
    <w:p w:rsidR="00AF13FD" w:rsidRPr="00EC1C0C" w:rsidRDefault="00AF13FD" w:rsidP="006605EB">
      <w:pPr>
        <w:pStyle w:val="Header"/>
        <w:widowControl w:val="0"/>
        <w:ind w:firstLine="567"/>
        <w:jc w:val="both"/>
        <w:rPr>
          <w:sz w:val="28"/>
          <w:szCs w:val="28"/>
        </w:rPr>
      </w:pPr>
      <w:r w:rsidRPr="00EC1C0C">
        <w:rPr>
          <w:sz w:val="28"/>
          <w:szCs w:val="28"/>
        </w:rPr>
        <w:t>1.6. К показателям результативности и эффективности деятельности  ведущего специалиста относятся:</w:t>
      </w:r>
    </w:p>
    <w:p w:rsidR="00AF13FD" w:rsidRPr="00EC1C0C" w:rsidRDefault="00AF13FD" w:rsidP="00910CA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AF13FD" w:rsidRPr="00EC1C0C" w:rsidRDefault="00AF13FD" w:rsidP="00910CA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качество выполнения поручений, должностных обязанностей, предусмотренных должностной инструкцией (отсутствие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документов, порядка визирования документов,</w:t>
      </w:r>
      <w:r w:rsidRPr="00EC1C0C">
        <w:rPr>
          <w:rFonts w:ascii="Times New Roman" w:hAnsi="Times New Roman"/>
          <w:sz w:val="28"/>
          <w:szCs w:val="28"/>
        </w:rPr>
        <w:br/>
        <w:t>в том числе в системе электронного документооборота и делопроизводства «Дело» (далее – СЭДД «Дело»));</w:t>
      </w:r>
    </w:p>
    <w:p w:rsidR="00AF13FD" w:rsidRPr="00EC1C0C" w:rsidRDefault="00AF13FD" w:rsidP="00910CA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соблюдение правил внутреннего трудового распорядка (отсутствие случаев нарушения правил);</w:t>
      </w:r>
    </w:p>
    <w:p w:rsidR="00AF13FD" w:rsidRPr="00EC1C0C" w:rsidRDefault="00AF13FD" w:rsidP="00910CA9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исполнительская дисциплина, производительность труда (степень выполнения запланированных мероприятий).</w:t>
      </w:r>
    </w:p>
    <w:p w:rsidR="00AF13FD" w:rsidRPr="00EC1C0C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2. Квалификационные требования 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261292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2.1. Для замещения должности ведущего специалиста устанавливаются квалификационные требования, включающие базовые и функциональные квалификационные требования.</w:t>
      </w:r>
    </w:p>
    <w:p w:rsidR="00AF13FD" w:rsidRPr="00EC1C0C" w:rsidRDefault="00AF13FD" w:rsidP="00261292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2.2. Базовые квалификационные требования:</w:t>
      </w:r>
    </w:p>
    <w:p w:rsidR="00AF13FD" w:rsidRPr="00EC1C0C" w:rsidRDefault="00AF13FD" w:rsidP="00261292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2.2.1. На должность ведущего специалиста назначается лицо, имеющее  высшее образование.</w:t>
      </w:r>
    </w:p>
    <w:p w:rsidR="00AF13FD" w:rsidRPr="00EC1C0C" w:rsidRDefault="00AF13FD" w:rsidP="00261292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2.2.2. Ведущий специалист должен знать: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государственный язык Российской Федерации (русский язык);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 Конституцию Российской Федерации;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 Трудовой кодекс Российской Федерации;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- Федеральный закон 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от 06.10.2003 № 131-ФЗ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 Федеральный закон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от 02.03.2007 № 25-ФЗ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 «О муниципальной службе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br/>
        <w:t>в Российской Федерации»;</w:t>
      </w:r>
    </w:p>
    <w:p w:rsidR="00AF13FD" w:rsidRPr="00EC1C0C" w:rsidRDefault="00AF13FD" w:rsidP="00910CA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Федеральный закон от 25.12.2008 № 273-ФЗ «О противодействии коррупции»;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- Федеральный закон </w:t>
      </w:r>
      <w:r w:rsidRPr="00EC1C0C">
        <w:rPr>
          <w:rFonts w:ascii="Times New Roman" w:hAnsi="Times New Roman"/>
          <w:bCs/>
          <w:sz w:val="28"/>
          <w:szCs w:val="28"/>
          <w:lang w:eastAsia="ru-RU"/>
        </w:rPr>
        <w:t xml:space="preserve">от 02.05.2006 № 59-ФЗ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«О порядке рассмотрения обращений граждан Российской Федерации»;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 Федеральный закон от 27.07.2006 № 152-ФЗ «О персональных данных»;</w:t>
      </w:r>
    </w:p>
    <w:p w:rsidR="00AF13FD" w:rsidRPr="00EC1C0C" w:rsidRDefault="00AF13FD" w:rsidP="00910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Федеральный закон от 09.02.2009 № 8-ФЗ «Об обеспечении доступа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к информации о деятельности государственных органов и органов местного самоуправления»;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Областной закон Ростовской области от 09.10.2007 № 786-ЗС «О муниципальной службе в Ростовской области»;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- Областной закон Ростовской области </w:t>
      </w:r>
      <w:r w:rsidRPr="00EC1C0C">
        <w:rPr>
          <w:rFonts w:ascii="Times New Roman" w:hAnsi="Times New Roman"/>
          <w:sz w:val="28"/>
          <w:szCs w:val="28"/>
          <w:lang w:eastAsia="ru-RU"/>
        </w:rPr>
        <w:t>от 18.09.2006 №</w:t>
      </w:r>
      <w:r w:rsidRPr="00EC1C0C">
        <w:t> 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540-ЗС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«Об обращениях граждан»;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Областной закон Ростовской области от 12.05.2009 № 218-ЗС «О противодействии коррупции в Ростовской области»;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 Устав Ростовской области;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 Устав города Ростова-на-Дону;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Положение о муниципальной службе в городе Ростове-на-Дону;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Постановление Администрации города</w:t>
      </w:r>
      <w:r w:rsidRPr="00EC1C0C">
        <w:rPr>
          <w:rFonts w:ascii="Times New Roman" w:hAnsi="Times New Roman"/>
          <w:sz w:val="28"/>
          <w:szCs w:val="28"/>
        </w:rPr>
        <w:t xml:space="preserve"> Ростова-на-Дону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от 07.05.2018 №496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Регламент работы Администрации города Ростова-на-Дону;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Инструкцию по делопроизводству в Администрации города</w:t>
      </w:r>
      <w:r w:rsidRPr="00EC1C0C">
        <w:rPr>
          <w:rFonts w:ascii="Times New Roman" w:hAnsi="Times New Roman"/>
          <w:sz w:val="28"/>
          <w:szCs w:val="28"/>
        </w:rPr>
        <w:br/>
        <w:t>Ростова-на-Дону;</w:t>
      </w:r>
    </w:p>
    <w:p w:rsidR="00AF13FD" w:rsidRPr="00EC1C0C" w:rsidRDefault="00AF13FD" w:rsidP="00910CA9">
      <w:pPr>
        <w:pStyle w:val="1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правовой акт Администрации города о разработке и утверждении административных регламентов предоставления муниципальных услуг;</w:t>
      </w:r>
    </w:p>
    <w:p w:rsidR="00AF13FD" w:rsidRPr="00EC1C0C" w:rsidRDefault="00AF13FD" w:rsidP="00910CA9">
      <w:pPr>
        <w:pStyle w:val="10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правовой акт Администрации города, устанавливающий порядок подготовки правовых актов Администрации города;</w:t>
      </w:r>
    </w:p>
    <w:p w:rsidR="00AF13FD" w:rsidRPr="00EC1C0C" w:rsidRDefault="00AF13FD" w:rsidP="00910CA9">
      <w:pPr>
        <w:pStyle w:val="10"/>
        <w:widowControl w:val="0"/>
        <w:ind w:firstLine="709"/>
        <w:jc w:val="both"/>
        <w:rPr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правовой акт Администрации города, устанавливающий порядок рассмотрения обращений и организации личного приема граждан</w:t>
      </w:r>
      <w:r w:rsidRPr="00EC1C0C">
        <w:rPr>
          <w:rFonts w:ascii="Times New Roman" w:hAnsi="Times New Roman"/>
          <w:sz w:val="28"/>
          <w:szCs w:val="28"/>
        </w:rPr>
        <w:br/>
        <w:t>в Администрации города;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3"/>
          <w:w w:val="103"/>
          <w:sz w:val="28"/>
          <w:szCs w:val="28"/>
          <w:lang w:eastAsia="ru-RU"/>
        </w:rPr>
        <w:t>- Политику Администрации города Ростова-на-Дону в области качества, Цели Департамента в области качества с учетом целей, задач и показателей Стратегии социально-экономического развития города Ростова-на-Дону, а также соответствующих муниципальных программ</w:t>
      </w:r>
      <w:r w:rsidRPr="00EC1C0C">
        <w:rPr>
          <w:rFonts w:ascii="Times New Roman" w:hAnsi="Times New Roman"/>
          <w:sz w:val="28"/>
          <w:szCs w:val="28"/>
          <w:lang w:eastAsia="ru-RU"/>
        </w:rPr>
        <w:t>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3"/>
          <w:w w:val="103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3"/>
          <w:w w:val="103"/>
          <w:sz w:val="28"/>
          <w:szCs w:val="28"/>
          <w:lang w:eastAsia="ru-RU"/>
        </w:rPr>
        <w:t>- 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записями, к управлению несоответствиями;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основы управления и организации труда;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порядок и условия прохождения муниципальной службы;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основы делопроизводства;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нормы делового общения;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правила внутреннего трудового распорядка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2.2.3. Ведущий специалист должен владеть профессиональными умениями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в объеме, необходимом для исполнения своих должностных обязанностей: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эффективно и последовательно организовывать работу по взаимосвязям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с функциональными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выполнять поставленные непосредственным руководителем задачи;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соблюдать этику делового общения при взаимодействии с гражданами;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анализировать и прогнозировать возникновение проблемных ситуаций, продумывать возможные пути их решения, анализировать факты и накопленные данные по курируемым направлениям деятельности;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работать на офисной оргтехнике и компьютере, в том числе в информационно-телекоммуникационной сети «Интернет»;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- использовать необходимые программные продукты, включая работу </w:t>
      </w:r>
      <w:r w:rsidRPr="00EC1C0C">
        <w:rPr>
          <w:rFonts w:ascii="Times New Roman" w:hAnsi="Times New Roman"/>
          <w:sz w:val="28"/>
          <w:szCs w:val="28"/>
        </w:rPr>
        <w:br/>
        <w:t>в СЭДД «Дело», в информационно-правовых системах;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видеть, поддерживать и применять новое, передовое;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использовать приемы межличностных отношений (уметь вести диалог, уметь слушать, не конфликтовать, признавать неправоту и т.д.);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использовать опыт и мнение коллег;</w:t>
      </w:r>
    </w:p>
    <w:p w:rsidR="00AF13FD" w:rsidRPr="00EC1C0C" w:rsidRDefault="00AF13FD" w:rsidP="00910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качественно подготавливать проекты муниципальных правовых актов;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систематически повышать профессиональные знания.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2.2.4. Ведущий специалист должен знать и уметь применять на практике: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нормы и правила охраны труда, техники безопасности и пожарной безопасности;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современные методы и средства защиты информации.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2.3. Функциональные квалификационные требования:</w:t>
      </w:r>
    </w:p>
    <w:p w:rsidR="00AF13FD" w:rsidRPr="00EC1C0C" w:rsidRDefault="00AF13FD" w:rsidP="00325F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2.3.1. Ведущий специалист должен знать: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 </w:t>
      </w:r>
      <w:r w:rsidRPr="00EC1C0C">
        <w:rPr>
          <w:rFonts w:ascii="Times New Roman" w:hAnsi="Times New Roman"/>
          <w:sz w:val="28"/>
          <w:szCs w:val="28"/>
          <w:lang w:eastAsia="ru-RU"/>
        </w:rPr>
        <w:t>Градостроительный, Жилищный, Земельный, Гражданский кодексы Российской Федерации, Кодекс Российской Федерации об административных правонарушениях;</w:t>
      </w:r>
    </w:p>
    <w:p w:rsidR="00AF13FD" w:rsidRPr="00EC1C0C" w:rsidRDefault="00AF13FD" w:rsidP="00910CA9">
      <w:pPr>
        <w:widowControl w:val="0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Федеральный закон от 17.11.1995 № 169-ФЗ «Об архитектурной деятельности в Российской Федерации»;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 Федеральный закон от 27.07.2006 № 149-ФЗ «Об информации, информационных технологиях и о защите информации»;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AF13FD" w:rsidRPr="00EC1C0C" w:rsidRDefault="00AF13FD" w:rsidP="00910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Указы и распоряжения Президента Российской Федерации, постановления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и распоряжения Правительства Российской Федерации, регулирующие вопросы в сфере деятельности Департамента;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pacing w:val="1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Областной закон Ростовской области от 25.10.2002 № 273-ЗС «</w:t>
      </w:r>
      <w:r w:rsidRPr="00EC1C0C">
        <w:rPr>
          <w:rFonts w:ascii="Times New Roman" w:hAnsi="Times New Roman"/>
          <w:spacing w:val="1"/>
          <w:sz w:val="28"/>
          <w:szCs w:val="28"/>
          <w:lang w:eastAsia="ru-RU"/>
        </w:rPr>
        <w:t>Об административных правонарушениях»;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</w:t>
      </w:r>
      <w:hyperlink r:id="rId7" w:history="1">
        <w:r w:rsidRPr="00EC1C0C">
          <w:rPr>
            <w:rFonts w:ascii="Times New Roman" w:hAnsi="Times New Roman"/>
            <w:sz w:val="28"/>
            <w:szCs w:val="28"/>
            <w:lang w:eastAsia="ru-RU"/>
          </w:rPr>
          <w:t>решение Ростовской-на-Дону городской Думы от 24.04.2007 № 251</w:t>
        </w:r>
      </w:hyperlink>
      <w:r w:rsidRPr="00EC1C0C">
        <w:rPr>
          <w:rFonts w:ascii="Times New Roman" w:hAnsi="Times New Roman"/>
          <w:sz w:val="28"/>
          <w:szCs w:val="28"/>
          <w:lang w:eastAsia="ru-RU"/>
        </w:rPr>
        <w:t xml:space="preserve"> «Об утверждении Генерального плана города Ростова-на-Дону на 2007-2025 годы».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решение Ростовской-на-Дону городской Думы от 21.12.2018 № 605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«Об утверждении «Правил землепользования и застройки города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Ростова-на-Дону»;</w:t>
      </w:r>
    </w:p>
    <w:p w:rsidR="00AF13FD" w:rsidRPr="00EC1C0C" w:rsidRDefault="00AF13FD" w:rsidP="00910C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Регламент работы Департамента;</w:t>
      </w:r>
    </w:p>
    <w:p w:rsidR="00AF13FD" w:rsidRPr="00EC1C0C" w:rsidRDefault="00AF13FD" w:rsidP="00910CA9">
      <w:pPr>
        <w:shd w:val="clear" w:color="auto" w:fill="FFFFFF"/>
        <w:spacing w:after="0" w:line="317" w:lineRule="exact"/>
        <w:ind w:firstLine="709"/>
        <w:jc w:val="both"/>
        <w:rPr>
          <w:rFonts w:ascii="Times New Roman" w:hAnsi="Times New Roman"/>
          <w:spacing w:val="-1"/>
          <w:w w:val="101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- иные </w:t>
      </w:r>
      <w:r w:rsidRPr="00EC1C0C">
        <w:rPr>
          <w:rFonts w:ascii="Times New Roman" w:hAnsi="Times New Roman"/>
          <w:spacing w:val="-1"/>
          <w:sz w:val="28"/>
          <w:szCs w:val="28"/>
          <w:lang w:eastAsia="ru-RU"/>
        </w:rPr>
        <w:t xml:space="preserve">федеральные и областные законы,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>нормативные правовые акты</w:t>
      </w:r>
      <w:r w:rsidRPr="00EC1C0C">
        <w:rPr>
          <w:rFonts w:ascii="Times New Roman" w:hAnsi="Times New Roman"/>
          <w:spacing w:val="-1"/>
          <w:sz w:val="28"/>
          <w:szCs w:val="28"/>
          <w:lang w:eastAsia="ru-RU"/>
        </w:rPr>
        <w:t xml:space="preserve"> Российской Федерации и Ростовской области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t xml:space="preserve">, решения Ростовской-на-Дону городской Думы, постановления и распоряжения Администрации города </w:t>
      </w:r>
      <w:r w:rsidRPr="00EC1C0C">
        <w:rPr>
          <w:rFonts w:ascii="Times New Roman" w:hAnsi="Times New Roman"/>
          <w:spacing w:val="-1"/>
          <w:w w:val="101"/>
          <w:sz w:val="28"/>
          <w:szCs w:val="28"/>
          <w:lang w:eastAsia="ru-RU"/>
        </w:rPr>
        <w:br/>
        <w:t>Ростова-на-Дону, регулирующие вопросы по направлениям деятельности Департамента;</w:t>
      </w:r>
    </w:p>
    <w:p w:rsidR="00AF13FD" w:rsidRPr="00EC1C0C" w:rsidRDefault="00AF13FD" w:rsidP="003D61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2.3.2. Ведущий специалист должен владеть профессиональными умениями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в объеме, необходимом для исполнения своих должностных обязанностей:</w:t>
      </w:r>
    </w:p>
    <w:p w:rsidR="00AF13FD" w:rsidRPr="00EC1C0C" w:rsidRDefault="00AF13FD" w:rsidP="007C2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грамотно, лингвистически и стилистически правильно излагать информацию устно и в письменном виде;</w:t>
      </w:r>
    </w:p>
    <w:p w:rsidR="00AF13FD" w:rsidRPr="00EC1C0C" w:rsidRDefault="00AF13FD" w:rsidP="007C2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работать в информационной системе обеспечения градостроительной деятельности (далее - ИСОГД);</w:t>
      </w:r>
    </w:p>
    <w:p w:rsidR="00AF13FD" w:rsidRPr="00EC1C0C" w:rsidRDefault="00AF13FD" w:rsidP="007C2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качественно подготавливать информационно-аналитические материалы, иные служебные документы по вопросам профессиональной деятельности.</w:t>
      </w:r>
    </w:p>
    <w:p w:rsidR="00AF13FD" w:rsidRPr="00EC1C0C" w:rsidRDefault="00AF13FD" w:rsidP="007C21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 обладать навыками работы в </w:t>
      </w:r>
      <w:hyperlink r:id="rId8" w:tooltip="САПР" w:history="1">
        <w:r w:rsidRPr="00EC1C0C">
          <w:rPr>
            <w:rFonts w:ascii="Times New Roman" w:hAnsi="Times New Roman"/>
            <w:sz w:val="28"/>
            <w:szCs w:val="28"/>
            <w:lang w:eastAsia="ru-RU"/>
          </w:rPr>
          <w:t>системе автоматизированного проектирования</w:t>
        </w:r>
      </w:hyperlink>
      <w:r w:rsidRPr="00EC1C0C">
        <w:rPr>
          <w:rFonts w:ascii="Times New Roman" w:hAnsi="Times New Roman"/>
          <w:sz w:val="28"/>
          <w:szCs w:val="28"/>
          <w:lang w:eastAsia="ru-RU"/>
        </w:rPr>
        <w:t xml:space="preserve"> и черчения AutoCAD.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 Должностные обязанности, права и ответственность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6D6E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 Должностные обязанности ведущего специалиста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3.1.1. В своей деятельности ведущий специалист 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в Российской Федерации». Исходя из требований, предусмотренных Федеральным законом от 02.03.2007 № 25-ФЗ «О муниципальной службе в Российской Федерации»; Федеральным законом от 25.12.2008 № 273-ФЗ «О противодействии коррупции», муниципальный служащий обязан: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уведомлять в письменной форме</w:t>
      </w:r>
      <w:r w:rsidRPr="00EC1C0C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C1C0C">
        <w:rPr>
          <w:rFonts w:ascii="Times New Roman" w:hAnsi="Times New Roman"/>
          <w:sz w:val="28"/>
          <w:szCs w:val="28"/>
          <w:lang w:eastAsia="ru-RU"/>
        </w:rPr>
        <w:t>представителя нанимателя (работодателя)  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AF13FD" w:rsidRPr="00EC1C0C" w:rsidRDefault="00AF13FD" w:rsidP="00551E7C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представлять в установленном порядке </w:t>
      </w:r>
      <w:r w:rsidRPr="00EC1C0C">
        <w:rPr>
          <w:rFonts w:ascii="Times New Roman" w:hAnsi="Times New Roman"/>
          <w:sz w:val="28"/>
          <w:szCs w:val="28"/>
        </w:rPr>
        <w:t>предусмотренные законодательством Российской Федерации сведения об адресах сайтов и (или) страниц сайтов                 в информационно-телекоммуникационной сети «Интернет», на которых им размещалась общедоступная информация, а также данные, позволяющие его идентифицировать;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3.1.2. На ведущего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3.1.3. Ведущий специалист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 xml:space="preserve">№ 25-ФЗ «О муниципальной службе в Российской Федерации» и Кодексом этики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и служебного поведения муниципальных служащих Администрации города Ростова-на-Дону, ее отраслевых (функциональных) и территориальных органов.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 Исходя из задач структурного подразделения, ведущий специалист выполняет следующие функции: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3.1.4.1. Выполняет поручения начальника отдела,</w:t>
      </w:r>
      <w:r w:rsidRPr="00EC1C0C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C1C0C">
        <w:rPr>
          <w:rFonts w:ascii="Times New Roman" w:hAnsi="Times New Roman"/>
          <w:sz w:val="28"/>
          <w:szCs w:val="28"/>
          <w:lang w:eastAsia="ru-RU"/>
        </w:rPr>
        <w:t>директора Департамента в соответствии с Положением о Департаменте.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3.1.4.2. Участвует в подготовке и обсуждении решений Департамента             по вопросам, относящимся к компетенции отдела.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3.1.4.3. Участвует в подготовке проектов муниципальных правовых актов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по вопросам, относящимся к компетенции отдела.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3.1.4.4. Готовит проекты ответов на запросы органов государственной власти, организаций по вопросам, относящимся к компетенции отдела.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3.1.4.5. Участвует в подготовке предложений по совершенствованию работы Администрации города Ростова-на-Дону и ее органов по вопросам, относящимся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к компетенции отдела.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3.1.4.6. Оказывает консультативную и методическую помощь работникам Департамента по вопросам, входящим в его компетенцию.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3.1.4.7. При необходимости, руководит группой специалистов по одному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из направлений своей деятельности, в том числе: планирует, организует, регулирует и контролирует служебную деятельность участников такой группы.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3.1.4.8. Изучает передовой опыт по вопросам в рамках своих полномочий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и вносит предложения непосредственному руководителю по его применению.</w:t>
      </w:r>
    </w:p>
    <w:p w:rsidR="00AF13FD" w:rsidRPr="00EC1C0C" w:rsidRDefault="00AF13FD" w:rsidP="00551E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3.1.4.9. Участвует в разработке проекта внесения изменений и дополнений              в Правила землепользования и застройки, в части дополнения состава                        и установления значений предельных параметров разрешенного строительства, реконструкции объектов капитального строительства применительно к различным территориальным зонам, относящихся к компетенции отдела (04.1.01.14).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3.1.4.10. Формирует, направляет запросы о предоставлении технических условий для подключения (технологического присоединения) планируемого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к строительству или реконструкции объекта капитального строительства к сетям инженерно-технического обеспечения.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3.1.4.11. Осуществляет регистрацию и хранение градостроительной документации.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4"/>
          <w:sz w:val="28"/>
          <w:szCs w:val="28"/>
        </w:rPr>
        <w:t>3.1.4.12. </w:t>
      </w:r>
      <w:r w:rsidRPr="00EC1C0C">
        <w:rPr>
          <w:rFonts w:ascii="Times New Roman" w:hAnsi="Times New Roman"/>
          <w:sz w:val="28"/>
          <w:szCs w:val="28"/>
          <w:lang w:eastAsia="ru-RU"/>
        </w:rPr>
        <w:t>Осуществляет</w:t>
      </w:r>
      <w:r w:rsidRPr="00EC1C0C">
        <w:rPr>
          <w:rFonts w:ascii="Times New Roman" w:hAnsi="Times New Roman"/>
          <w:spacing w:val="-4"/>
          <w:sz w:val="28"/>
          <w:szCs w:val="28"/>
        </w:rPr>
        <w:t xml:space="preserve"> п</w:t>
      </w:r>
      <w:r w:rsidRPr="00EC1C0C">
        <w:rPr>
          <w:rFonts w:ascii="Times New Roman" w:hAnsi="Times New Roman"/>
          <w:sz w:val="28"/>
          <w:szCs w:val="28"/>
        </w:rPr>
        <w:t>одготовку проектов муниципальных правовых актов Администрации города Ростова-на-Дону по вопросам, входящим в компетенцию отдела  (21.1.01.01).</w:t>
      </w:r>
    </w:p>
    <w:p w:rsidR="00AF13FD" w:rsidRPr="00EC1C0C" w:rsidRDefault="00AF13FD" w:rsidP="00551E7C">
      <w:pPr>
        <w:spacing w:after="0" w:line="238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</w:rPr>
        <w:t xml:space="preserve">3.1.4.13. </w:t>
      </w:r>
      <w:r w:rsidRPr="00EC1C0C">
        <w:rPr>
          <w:rFonts w:ascii="Times New Roman" w:hAnsi="Times New Roman"/>
          <w:sz w:val="28"/>
          <w:szCs w:val="28"/>
          <w:lang w:eastAsia="ru-RU"/>
        </w:rPr>
        <w:t>Осуществляет</w:t>
      </w:r>
      <w:r w:rsidRPr="00EC1C0C">
        <w:rPr>
          <w:rFonts w:ascii="Times New Roman" w:hAnsi="Times New Roman"/>
          <w:sz w:val="28"/>
          <w:szCs w:val="28"/>
        </w:rPr>
        <w:t xml:space="preserve"> рассмотрение обращений граждан: письменных, устных, электронных (21.1.04.02).  </w:t>
      </w:r>
    </w:p>
    <w:p w:rsidR="00AF13FD" w:rsidRPr="00EC1C0C" w:rsidRDefault="00AF13FD" w:rsidP="00551E7C">
      <w:pPr>
        <w:widowControl w:val="0"/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3.1.4.14. Осуществляет работу со служебными документами, ведение делопроизводства и документооборота, в том числе электронного документооборота (21.1.05.01), а именно:</w:t>
      </w:r>
    </w:p>
    <w:p w:rsidR="00AF13FD" w:rsidRPr="00EC1C0C" w:rsidRDefault="00AF13FD" w:rsidP="00551E7C">
      <w:pPr>
        <w:spacing w:after="0" w:line="238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регистрацию документов в СЭДД «Дело»;</w:t>
      </w:r>
    </w:p>
    <w:p w:rsidR="00AF13FD" w:rsidRPr="00EC1C0C" w:rsidRDefault="00AF13FD" w:rsidP="00551E7C">
      <w:pPr>
        <w:spacing w:after="0" w:line="238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копировально-множительные работы, сканирование документов;</w:t>
      </w:r>
    </w:p>
    <w:p w:rsidR="00AF13FD" w:rsidRPr="00EC1C0C" w:rsidRDefault="00AF13FD" w:rsidP="00551E7C">
      <w:pPr>
        <w:spacing w:after="0" w:line="238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 формирование номенклатуры дел отдела;</w:t>
      </w:r>
    </w:p>
    <w:p w:rsidR="00AF13FD" w:rsidRPr="00EC1C0C" w:rsidRDefault="00AF13FD" w:rsidP="00551E7C">
      <w:pPr>
        <w:spacing w:after="0" w:line="238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формирование и ведение дел отдела в соответствии с утвержденной номенклатурой;</w:t>
      </w:r>
    </w:p>
    <w:p w:rsidR="00AF13FD" w:rsidRPr="00EC1C0C" w:rsidRDefault="00AF13FD" w:rsidP="00551E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подготовку документов отдела для сдачи в архив;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 уничтожение документов.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3.1.4.15. Участвует в планировании работы отдела, Департамента, а также Администрации города Ростова-на-Дону,</w:t>
      </w:r>
      <w:r w:rsidRPr="00EC1C0C">
        <w:rPr>
          <w:sz w:val="28"/>
          <w:szCs w:val="28"/>
        </w:rPr>
        <w:t xml:space="preserve"> </w:t>
      </w:r>
      <w:r w:rsidRPr="00EC1C0C">
        <w:rPr>
          <w:rFonts w:ascii="Times New Roman" w:hAnsi="Times New Roman"/>
          <w:sz w:val="28"/>
          <w:szCs w:val="28"/>
        </w:rPr>
        <w:t>в части относящейся к компетенции отдела</w:t>
      </w:r>
      <w:r w:rsidRPr="00EC1C0C">
        <w:rPr>
          <w:rFonts w:ascii="Times New Roman" w:hAnsi="Times New Roman"/>
          <w:sz w:val="28"/>
          <w:szCs w:val="28"/>
          <w:lang w:eastAsia="ru-RU"/>
        </w:rPr>
        <w:t>, в подготовке предложений для включения в планы работы (недельные, квартальные, годовые) Администрации города Ростова-на-Дону; планы работы коллегии Администрации города Ростова-на-Дону; планы работы Ростовской-на-Дону городской Думы (21.1.10.01).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EC1C0C">
        <w:rPr>
          <w:rFonts w:ascii="Times New Roman" w:hAnsi="Times New Roman"/>
          <w:bCs/>
          <w:sz w:val="28"/>
          <w:szCs w:val="28"/>
        </w:rPr>
        <w:t>3.1.4.16. Осуществляет о</w:t>
      </w:r>
      <w:r w:rsidRPr="00EC1C0C">
        <w:rPr>
          <w:rFonts w:ascii="Times New Roman" w:hAnsi="Times New Roman"/>
          <w:sz w:val="28"/>
          <w:szCs w:val="28"/>
          <w:lang w:eastAsia="ru-RU"/>
        </w:rPr>
        <w:t>тбор</w:t>
      </w:r>
      <w:r w:rsidRPr="00EC1C0C">
        <w:rPr>
          <w:rFonts w:ascii="Times New Roman" w:hAnsi="Times New Roman"/>
          <w:bCs/>
          <w:sz w:val="28"/>
          <w:szCs w:val="28"/>
          <w:lang w:eastAsia="ru-RU"/>
        </w:rPr>
        <w:t xml:space="preserve">, подготовку и передачу в упорядоченном состоянии архивных документов, находящихся в муниципальной собственности, </w:t>
      </w:r>
      <w:r w:rsidRPr="00EC1C0C">
        <w:rPr>
          <w:rFonts w:ascii="Times New Roman" w:hAnsi="Times New Roman"/>
          <w:bCs/>
          <w:sz w:val="28"/>
          <w:szCs w:val="28"/>
          <w:lang w:eastAsia="ru-RU"/>
        </w:rPr>
        <w:br/>
        <w:t xml:space="preserve">по истечении сроков их временного хранения, 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на хранение в муниципальное казенное учреждение «Муниципальный архив города Ростова-на-Дону» (24.1.01.01). 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EC1C0C">
        <w:rPr>
          <w:rFonts w:ascii="Times New Roman" w:hAnsi="Times New Roman"/>
          <w:bCs/>
          <w:sz w:val="28"/>
          <w:szCs w:val="28"/>
        </w:rPr>
        <w:t>3.1.4.17. </w:t>
      </w:r>
      <w:r w:rsidRPr="00EC1C0C">
        <w:rPr>
          <w:rFonts w:ascii="Times New Roman" w:hAnsi="Times New Roman"/>
          <w:sz w:val="28"/>
          <w:szCs w:val="28"/>
          <w:lang w:eastAsia="ru-RU"/>
        </w:rPr>
        <w:t>Обеспечивает</w:t>
      </w:r>
      <w:r w:rsidRPr="00EC1C0C">
        <w:t xml:space="preserve"> </w:t>
      </w:r>
      <w:r w:rsidRPr="00EC1C0C">
        <w:rPr>
          <w:rFonts w:ascii="Times New Roman" w:hAnsi="Times New Roman"/>
          <w:sz w:val="28"/>
          <w:szCs w:val="28"/>
        </w:rPr>
        <w:t xml:space="preserve">сохранность, комплектование, учет и использование документов, образовавшихся в результате деятельности </w:t>
      </w:r>
      <w:r w:rsidRPr="00EC1C0C">
        <w:rPr>
          <w:rFonts w:ascii="Times New Roman" w:hAnsi="Times New Roman"/>
          <w:sz w:val="28"/>
          <w:szCs w:val="28"/>
          <w:lang w:eastAsia="ru-RU"/>
        </w:rPr>
        <w:t>Департамента</w:t>
      </w:r>
      <w:r w:rsidRPr="00EC1C0C">
        <w:rPr>
          <w:rFonts w:ascii="Times New Roman" w:hAnsi="Times New Roman"/>
          <w:sz w:val="28"/>
          <w:szCs w:val="28"/>
        </w:rPr>
        <w:t xml:space="preserve">,                        в соответствии со сроками, установленными законодательством Российской Федерации </w:t>
      </w:r>
      <w:r w:rsidRPr="00EC1C0C">
        <w:rPr>
          <w:rFonts w:ascii="Times New Roman" w:hAnsi="Times New Roman"/>
          <w:bCs/>
          <w:sz w:val="28"/>
          <w:szCs w:val="28"/>
        </w:rPr>
        <w:t>(24.1.01.09).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3.1.4.18. </w:t>
      </w:r>
      <w:r w:rsidRPr="00EC1C0C">
        <w:rPr>
          <w:rFonts w:ascii="Times New Roman" w:hAnsi="Times New Roman"/>
          <w:bCs/>
          <w:sz w:val="28"/>
          <w:szCs w:val="28"/>
        </w:rPr>
        <w:t>Участвует</w:t>
      </w:r>
      <w:r w:rsidRPr="00EC1C0C">
        <w:rPr>
          <w:rFonts w:ascii="Times New Roman" w:hAnsi="Times New Roman"/>
          <w:sz w:val="28"/>
          <w:szCs w:val="28"/>
        </w:rPr>
        <w:t xml:space="preserve"> в разработке и актуализации отраслевого реестра полномочий, функций и услуг по отрасли «Архитектура и градостроительство», </w:t>
      </w:r>
      <w:r w:rsidRPr="00EC1C0C">
        <w:rPr>
          <w:rFonts w:ascii="Times New Roman" w:hAnsi="Times New Roman"/>
          <w:sz w:val="28"/>
          <w:szCs w:val="28"/>
        </w:rPr>
        <w:br/>
        <w:t>в формировании, ведении и актуализации реестра функций и услуг Департамента,      в части относящейся к компетенции отдела (26.1.03.21).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3.1.4.19. Участвует в разработке, согласовании утверждении, актуализации положения об отделе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C1C0C">
        <w:rPr>
          <w:rFonts w:ascii="Times New Roman" w:hAnsi="Times New Roman"/>
          <w:sz w:val="28"/>
          <w:szCs w:val="28"/>
        </w:rPr>
        <w:t xml:space="preserve">(26.1.13.01). 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3.1.4.20. </w:t>
      </w:r>
      <w:r w:rsidRPr="00EC1C0C">
        <w:rPr>
          <w:rFonts w:ascii="Times New Roman" w:hAnsi="Times New Roman"/>
          <w:sz w:val="28"/>
          <w:szCs w:val="28"/>
        </w:rPr>
        <w:t>Участвует в разработке, согласовании, утверждении, актуализации должностных инструкций своей и работников отдела (26.1.14.01).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-4"/>
          <w:sz w:val="28"/>
          <w:szCs w:val="28"/>
          <w:lang w:eastAsia="ru-RU"/>
        </w:rPr>
        <w:t xml:space="preserve">3.1.4.21. </w:t>
      </w:r>
      <w:r w:rsidRPr="00EC1C0C">
        <w:rPr>
          <w:rFonts w:ascii="Times New Roman" w:hAnsi="Times New Roman"/>
          <w:sz w:val="28"/>
          <w:szCs w:val="28"/>
        </w:rPr>
        <w:t>Участвует в</w:t>
      </w:r>
      <w:r w:rsidRPr="00EC1C0C">
        <w:rPr>
          <w:rFonts w:ascii="Times New Roman" w:hAnsi="Times New Roman"/>
          <w:spacing w:val="-4"/>
          <w:sz w:val="28"/>
          <w:szCs w:val="28"/>
          <w:lang w:eastAsia="ru-RU"/>
        </w:rPr>
        <w:t xml:space="preserve"> разработке и реализации мер по противодействию коррупции в Администрации города и ее органах, в том числе по предупреждению коррупции,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по минимизации и (или) ликвидации последствий коррупционных правонарушений</w:t>
      </w:r>
      <w:r w:rsidRPr="00EC1C0C">
        <w:rPr>
          <w:rFonts w:ascii="Times New Roman" w:hAnsi="Times New Roman"/>
          <w:spacing w:val="-4"/>
          <w:sz w:val="28"/>
          <w:szCs w:val="28"/>
          <w:lang w:eastAsia="ru-RU"/>
        </w:rPr>
        <w:t xml:space="preserve"> (26.1.16.02). 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3.1.4.22. Участвует в реализации мероприятий по поддержанию в актуальном состоянии СМК в Департаменте, выполняет требования регламентов и стандартов СМК, непосредственно связанных с выполнением должностных обязанностей, в том числе стандартов СМК, устанавливающих требования к управлению документацией и записями, к управлению несоответствиями, а также участвует в разработке целей 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Департамента </w:t>
      </w:r>
      <w:r w:rsidRPr="00EC1C0C">
        <w:rPr>
          <w:rFonts w:ascii="Times New Roman" w:hAnsi="Times New Roman"/>
          <w:sz w:val="28"/>
          <w:szCs w:val="28"/>
        </w:rPr>
        <w:t xml:space="preserve">в области качества, в оценке их достижения (26.1.17.01). 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3.1.4.23.</w:t>
      </w:r>
      <w:r w:rsidRPr="00EC1C0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C1C0C">
        <w:rPr>
          <w:rFonts w:ascii="Times New Roman" w:hAnsi="Times New Roman"/>
          <w:bCs/>
          <w:sz w:val="28"/>
          <w:szCs w:val="28"/>
        </w:rPr>
        <w:t>Участвует</w:t>
      </w:r>
      <w:r w:rsidRPr="00EC1C0C">
        <w:rPr>
          <w:rFonts w:ascii="Times New Roman" w:hAnsi="Times New Roman"/>
          <w:sz w:val="28"/>
          <w:szCs w:val="28"/>
        </w:rPr>
        <w:t xml:space="preserve"> в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предоставлении общей информации о деятельности органов местного самоуправления города Ростова-на-Дону в информационно-телекоммуникационной сети «Интернет», относящейся к компетенции отдела (33.1.01.02).</w:t>
      </w:r>
      <w:r w:rsidRPr="00EC1C0C">
        <w:rPr>
          <w:rFonts w:ascii="Times New Roman" w:hAnsi="Times New Roman"/>
          <w:sz w:val="24"/>
          <w:szCs w:val="24"/>
          <w:lang w:eastAsia="ru-RU"/>
        </w:rPr>
        <w:t>  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3.1.4.24. </w:t>
      </w:r>
      <w:r w:rsidRPr="00EC1C0C">
        <w:rPr>
          <w:rFonts w:ascii="Times New Roman" w:hAnsi="Times New Roman"/>
          <w:bCs/>
          <w:sz w:val="28"/>
          <w:szCs w:val="28"/>
        </w:rPr>
        <w:t>Участвует</w:t>
      </w:r>
      <w:r w:rsidRPr="00EC1C0C">
        <w:rPr>
          <w:rFonts w:ascii="Times New Roman" w:hAnsi="Times New Roman"/>
          <w:sz w:val="28"/>
          <w:szCs w:val="28"/>
        </w:rPr>
        <w:t xml:space="preserve"> в разработке и своевременной актуализации административных регламентов муниципальных услуг, относящихся </w:t>
      </w:r>
      <w:r w:rsidRPr="00EC1C0C">
        <w:rPr>
          <w:rFonts w:ascii="Times New Roman" w:hAnsi="Times New Roman"/>
          <w:sz w:val="28"/>
          <w:szCs w:val="28"/>
        </w:rPr>
        <w:br/>
        <w:t>к компетенции отдела (34.1.01.01).</w:t>
      </w:r>
    </w:p>
    <w:p w:rsidR="00AF13FD" w:rsidRPr="00EC1C0C" w:rsidRDefault="00AF13FD" w:rsidP="00551E7C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3.1.4.25. </w:t>
      </w:r>
      <w:r w:rsidRPr="00EC1C0C">
        <w:rPr>
          <w:rFonts w:ascii="Times New Roman" w:hAnsi="Times New Roman"/>
          <w:bCs/>
          <w:sz w:val="28"/>
          <w:szCs w:val="28"/>
        </w:rPr>
        <w:t>Участвует</w:t>
      </w:r>
      <w:r w:rsidRPr="00EC1C0C">
        <w:rPr>
          <w:rFonts w:ascii="Times New Roman" w:hAnsi="Times New Roman"/>
          <w:sz w:val="28"/>
          <w:szCs w:val="28"/>
        </w:rPr>
        <w:t xml:space="preserve"> в осуществлении мероприятий по типизации муниципальных услуг относящихся к компетенции отдела (34.1.02.02).</w:t>
      </w:r>
    </w:p>
    <w:p w:rsidR="00AF13FD" w:rsidRPr="00EC1C0C" w:rsidRDefault="00AF13FD" w:rsidP="00551E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3.1.4.26. Формирует, направляет межведомственные запросы и получает документы и информацию, которые находятся в распоряжении государственных органов, органов местного самоуправления.</w:t>
      </w:r>
    </w:p>
    <w:p w:rsidR="00AF13FD" w:rsidRPr="00EC1C0C" w:rsidRDefault="00AF13FD" w:rsidP="00551E7C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3.1.4.27. Соблюдает требования охраны труда, техники безопасности и пожарной безопасности в отделе.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3.2. Права ведущего специалиста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При исполнении своих должностных обязанностей ведущий специалист обладает правами, установленными статьей 11 Федерального закона от 02.03.2007 № 25-ФЗ «О муниципальной службе в Российской Федерации».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Кроме того, ведущий специалист имеет право: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знакомиться с проектами решений, принимаемых руководством Департамента, касающихся его деятельности и деятельности отдела;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получать в установленном порядке информацию и материалы, необходимые для исполнения должностных обязанностей;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- запрашивать лично или по поручению 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директора Департамента </w:t>
      </w:r>
      <w:r w:rsidRPr="00EC1C0C">
        <w:rPr>
          <w:rFonts w:ascii="Times New Roman" w:hAnsi="Times New Roman"/>
          <w:sz w:val="28"/>
          <w:szCs w:val="28"/>
        </w:rPr>
        <w:t>от функциональных подразделений Администрации города, её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визировать документы, давать заключения и предложения по решению вопросов, относящихся к его компетенции;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выносить на рассмотрение руководства Департамента предложения               по улучшению деятельности отдела, совершенствованию своей деятельности;</w:t>
      </w:r>
    </w:p>
    <w:p w:rsidR="00AF13FD" w:rsidRPr="00EC1C0C" w:rsidRDefault="00AF13FD" w:rsidP="00551E7C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- давать работникам функциональных подразделений Администрации города, её отраслевых (функциональных) и территориальных органов разъяснения </w:t>
      </w:r>
      <w:r w:rsidRPr="00EC1C0C">
        <w:rPr>
          <w:rFonts w:ascii="Times New Roman" w:hAnsi="Times New Roman"/>
          <w:sz w:val="28"/>
          <w:szCs w:val="28"/>
        </w:rPr>
        <w:br/>
        <w:t>по вопросам, входящим в его должностные обязанности.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>- иными правами, необходимыми для реализации возложенных на него должностных обязанностей, предоставляемых услуг.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3.3. Ответственность</w:t>
      </w:r>
      <w:r w:rsidRPr="00EC1C0C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EC1C0C">
        <w:rPr>
          <w:rFonts w:ascii="Times New Roman" w:hAnsi="Times New Roman"/>
          <w:sz w:val="28"/>
          <w:szCs w:val="28"/>
          <w:lang w:eastAsia="ru-RU"/>
        </w:rPr>
        <w:t>ведущего специалиста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Ведущий специалист несет ответственность в соответствии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 xml:space="preserve">с Федеральным законом от 02.03.2007 № 25-ФЗ «О муниципальной службе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 xml:space="preserve">в Российской Федерации», а также: 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за неисполнение</w:t>
      </w:r>
      <w:r>
        <w:rPr>
          <w:rFonts w:ascii="Times New Roman" w:hAnsi="Times New Roman"/>
          <w:sz w:val="28"/>
          <w:szCs w:val="28"/>
          <w:lang w:eastAsia="ru-RU"/>
        </w:rPr>
        <w:t>, несвоевременное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 или ненадлежащее исполнение возложенных на него должностных обязанностей, а также заданий, поручений начальника отдела,</w:t>
      </w:r>
      <w:r w:rsidRPr="00EC1C0C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C1C0C">
        <w:rPr>
          <w:rFonts w:ascii="Times New Roman" w:hAnsi="Times New Roman"/>
          <w:sz w:val="28"/>
          <w:szCs w:val="28"/>
          <w:lang w:eastAsia="ru-RU"/>
        </w:rPr>
        <w:t>директора Департамента;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</w:rPr>
        <w:t>- за несоблюдение антикоррупционного законодательства;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за несоблюдение ограничений и нарушение запретов, связанных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с муниципальной службой;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за действия или бездействие, ведущие к нарушению прав и законных интересов граждан; 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за разглашение сведений, ставших ему известными в связи с исполнением должностных обязанностей;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- за представление руководству Департамента архитектуры </w:t>
      </w:r>
      <w:r w:rsidRPr="00EC1C0C">
        <w:rPr>
          <w:rFonts w:ascii="Times New Roman" w:hAnsi="Times New Roman"/>
          <w:sz w:val="28"/>
          <w:szCs w:val="28"/>
          <w:lang w:eastAsia="ru-RU"/>
        </w:rPr>
        <w:br/>
        <w:t>и градостроительства города Ростова-на-Дону недостаточной и недостоверной информации;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-за несвоевременную разработку и актуализацию административных регламентов муниципальных услуг, относящихся к компетенции отдела;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за некачественную подготовку служебной документации, писем, информационных материалов, передаваемых на подпись (визирование) руководству Департамента, в том числе, неоднократное систематическое допущение текстовых ошибок вследствие небрежности и невнимательности.</w:t>
      </w:r>
    </w:p>
    <w:p w:rsidR="00AF13FD" w:rsidRPr="00EC1C0C" w:rsidRDefault="00AF13FD" w:rsidP="00551E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за ненадлежащую подготовку и срыв проведения мероприятий, относящихся к его компетенции;</w:t>
      </w:r>
    </w:p>
    <w:p w:rsidR="00AF13FD" w:rsidRPr="00EC1C0C" w:rsidRDefault="00AF13FD" w:rsidP="00551E7C">
      <w:pPr>
        <w:pStyle w:val="BodyTextIndent3"/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</w:rPr>
        <w:t>- за нарушение трудовой дисциплины, правил техники безопасности, противопожарной защиты, требований охраны труда.</w:t>
      </w:r>
    </w:p>
    <w:p w:rsidR="00AF13FD" w:rsidRPr="00EC1C0C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EC1C0C">
        <w:rPr>
          <w:rFonts w:ascii="Times New Roman" w:hAnsi="Times New Roman"/>
          <w:spacing w:val="2"/>
          <w:sz w:val="28"/>
          <w:szCs w:val="28"/>
          <w:lang w:eastAsia="ru-RU"/>
        </w:rPr>
        <w:t xml:space="preserve">Перечень вопросов, по которым </w:t>
      </w:r>
      <w:r w:rsidRPr="00EC1C0C">
        <w:rPr>
          <w:rFonts w:ascii="Times New Roman" w:hAnsi="Times New Roman"/>
          <w:sz w:val="28"/>
          <w:szCs w:val="28"/>
          <w:lang w:eastAsia="ru-RU"/>
        </w:rPr>
        <w:t>ведущий специалист</w:t>
      </w:r>
      <w:r w:rsidRPr="00EC1C0C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2"/>
          <w:sz w:val="28"/>
          <w:szCs w:val="28"/>
          <w:lang w:eastAsia="ru-RU"/>
        </w:rPr>
        <w:t>вправе или обязан участвовать при подготовке проектов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pacing w:val="3"/>
          <w:sz w:val="28"/>
          <w:szCs w:val="28"/>
          <w:lang w:eastAsia="ru-RU"/>
        </w:rPr>
      </w:pPr>
      <w:r w:rsidRPr="00EC1C0C">
        <w:rPr>
          <w:rFonts w:ascii="Times New Roman" w:hAnsi="Times New Roman"/>
          <w:spacing w:val="2"/>
          <w:sz w:val="28"/>
          <w:szCs w:val="28"/>
          <w:lang w:eastAsia="ru-RU"/>
        </w:rPr>
        <w:t xml:space="preserve">муниципальных правовых </w:t>
      </w:r>
      <w:r w:rsidRPr="00EC1C0C">
        <w:rPr>
          <w:rFonts w:ascii="Times New Roman" w:hAnsi="Times New Roman"/>
          <w:spacing w:val="3"/>
          <w:sz w:val="28"/>
          <w:szCs w:val="28"/>
          <w:lang w:eastAsia="ru-RU"/>
        </w:rPr>
        <w:t>актов, проектов управленческих решений</w:t>
      </w:r>
    </w:p>
    <w:p w:rsidR="00AF13FD" w:rsidRPr="00EC1C0C" w:rsidRDefault="00AF13FD" w:rsidP="00821FE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621D3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4.1. Ведущий специалист принимает участие в подготовке проектов постановлений и распоряжений Администрации города, приказов, распоряжений Департамента в соответствии со своей компетенцией по вопросам, входящим </w:t>
      </w:r>
      <w:r w:rsidRPr="00EC1C0C">
        <w:rPr>
          <w:rFonts w:ascii="Times New Roman" w:hAnsi="Times New Roman"/>
          <w:sz w:val="28"/>
          <w:szCs w:val="28"/>
        </w:rPr>
        <w:br/>
        <w:t>в его должностные обязанности.</w:t>
      </w:r>
    </w:p>
    <w:p w:rsidR="00AF13FD" w:rsidRPr="00EC1C0C" w:rsidRDefault="00AF13FD" w:rsidP="00621D3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</w:rPr>
        <w:t xml:space="preserve">4.2. Ведущий специалист вправе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</w:t>
      </w:r>
      <w:r w:rsidRPr="00EC1C0C">
        <w:rPr>
          <w:rFonts w:ascii="Times New Roman" w:hAnsi="Times New Roman"/>
          <w:sz w:val="28"/>
          <w:szCs w:val="28"/>
          <w:lang w:eastAsia="ru-RU"/>
        </w:rPr>
        <w:t>начальником отдела,</w:t>
      </w:r>
      <w:r w:rsidRPr="00EC1C0C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C1C0C">
        <w:rPr>
          <w:rFonts w:ascii="Times New Roman" w:hAnsi="Times New Roman"/>
          <w:sz w:val="28"/>
          <w:szCs w:val="28"/>
          <w:lang w:eastAsia="ru-RU"/>
        </w:rPr>
        <w:t xml:space="preserve">директором Департамента </w:t>
      </w:r>
      <w:r w:rsidRPr="00EC1C0C">
        <w:rPr>
          <w:rFonts w:ascii="Times New Roman" w:hAnsi="Times New Roman"/>
          <w:sz w:val="28"/>
          <w:szCs w:val="28"/>
        </w:rPr>
        <w:t>управленческих решений по вопросам, относящимся к компетенции Департамента.</w:t>
      </w: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center"/>
        <w:rPr>
          <w:rFonts w:ascii="Times New Roman" w:hAnsi="Times New Roman"/>
          <w:spacing w:val="3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5. Порядок взаимодействия ведущего специалиста при исполнении </w:t>
      </w:r>
      <w:r w:rsidRPr="00EC1C0C">
        <w:rPr>
          <w:rFonts w:ascii="Times New Roman" w:hAnsi="Times New Roman"/>
          <w:spacing w:val="1"/>
          <w:sz w:val="28"/>
          <w:szCs w:val="28"/>
          <w:lang w:eastAsia="ru-RU"/>
        </w:rPr>
        <w:t xml:space="preserve">должностных обязанностей с работниками </w:t>
      </w:r>
      <w:r w:rsidRPr="00EC1C0C">
        <w:rPr>
          <w:rFonts w:ascii="Times New Roman" w:hAnsi="Times New Roman"/>
          <w:sz w:val="28"/>
          <w:szCs w:val="28"/>
          <w:lang w:eastAsia="ru-RU"/>
        </w:rPr>
        <w:t>Правительства Ростовской области,</w:t>
      </w:r>
      <w:r w:rsidRPr="00EC1C0C">
        <w:rPr>
          <w:rFonts w:ascii="Times New Roman" w:hAnsi="Times New Roman"/>
          <w:spacing w:val="1"/>
          <w:sz w:val="28"/>
          <w:szCs w:val="28"/>
          <w:lang w:eastAsia="ru-RU"/>
        </w:rPr>
        <w:t xml:space="preserve"> Администрации города Ростова-на-Дону, </w:t>
      </w:r>
      <w:r w:rsidRPr="00EC1C0C">
        <w:rPr>
          <w:rFonts w:ascii="Times New Roman" w:hAnsi="Times New Roman"/>
          <w:spacing w:val="2"/>
          <w:sz w:val="28"/>
          <w:szCs w:val="28"/>
          <w:lang w:eastAsia="ru-RU"/>
        </w:rPr>
        <w:t xml:space="preserve">её отраслевых (функциональных) </w:t>
      </w:r>
      <w:r w:rsidRPr="00EC1C0C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и территориальных органов, </w:t>
      </w:r>
      <w:r w:rsidRPr="00EC1C0C">
        <w:rPr>
          <w:rFonts w:ascii="Times New Roman" w:hAnsi="Times New Roman"/>
          <w:spacing w:val="3"/>
          <w:sz w:val="28"/>
          <w:szCs w:val="28"/>
          <w:lang w:eastAsia="ru-RU"/>
        </w:rPr>
        <w:t>гражданами и организациями</w:t>
      </w:r>
    </w:p>
    <w:p w:rsidR="00AF13FD" w:rsidRPr="00EC1C0C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A77E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Для выполнения своих должностных обязанностей и реализации предоставленных прав ведущий специалист в порядке, установленном действующими нормативными правовыми актами и иными организационно-распорядительными документами, взаимодействует с:</w:t>
      </w:r>
    </w:p>
    <w:p w:rsidR="00AF13FD" w:rsidRPr="00EC1C0C" w:rsidRDefault="00AF13FD" w:rsidP="00A77E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работниками структурных подразделений и должностными лицами Правительства Ростовской области;</w:t>
      </w:r>
    </w:p>
    <w:p w:rsidR="00AF13FD" w:rsidRPr="00EC1C0C" w:rsidRDefault="00AF13FD" w:rsidP="00A77E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работниками структурных подразделений и должностными лицами Администрации города Ростова-на-Дону, работниками и руководителями органов местного самоуправления города Ростова-на-Дону;</w:t>
      </w:r>
    </w:p>
    <w:p w:rsidR="00AF13FD" w:rsidRPr="00EC1C0C" w:rsidRDefault="00AF13FD" w:rsidP="00A77E76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руководителями муниципальных учреждений и предприятий города Ростова-на-Дону;</w:t>
      </w:r>
    </w:p>
    <w:p w:rsidR="00AF13FD" w:rsidRPr="00EC1C0C" w:rsidRDefault="00AF13FD" w:rsidP="00A77E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- организациями и гражданами.</w:t>
      </w:r>
    </w:p>
    <w:p w:rsidR="00AF13FD" w:rsidRPr="00EC1C0C" w:rsidRDefault="00AF13FD" w:rsidP="00A77E7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9665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6. Перечень муниципальных услуг, переданных в установленном порядке государственных услуг, оказываемых ведущим специалистом</w:t>
      </w:r>
    </w:p>
    <w:p w:rsidR="00AF13FD" w:rsidRPr="00EC1C0C" w:rsidRDefault="00AF13FD" w:rsidP="009665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 xml:space="preserve"> физическим и юридическим лицам</w:t>
      </w:r>
    </w:p>
    <w:p w:rsidR="00AF13FD" w:rsidRPr="00EC1C0C" w:rsidRDefault="00AF13FD" w:rsidP="009665D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9665D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При выполнении своих должностных обязанностей ведущий специалист оказывает следующие муниципальные услуги:</w:t>
      </w:r>
    </w:p>
    <w:p w:rsidR="00AF13FD" w:rsidRPr="00EC1C0C" w:rsidRDefault="00AF13FD" w:rsidP="003C311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6.1. </w:t>
      </w:r>
      <w:r w:rsidRPr="00EC1C0C">
        <w:rPr>
          <w:rFonts w:ascii="Times New Roman" w:hAnsi="Times New Roman"/>
          <w:sz w:val="28"/>
          <w:szCs w:val="28"/>
        </w:rPr>
        <w:t xml:space="preserve">АР-278-04 - Предоставление градостроительного плана земельного участка (СТ-278-04-3.2) (04.1.02.04). </w:t>
      </w:r>
    </w:p>
    <w:p w:rsidR="00AF13FD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13FD" w:rsidRPr="00EC1C0C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1C0C">
        <w:rPr>
          <w:rFonts w:ascii="Times New Roman" w:hAnsi="Times New Roman"/>
          <w:sz w:val="28"/>
          <w:szCs w:val="28"/>
          <w:lang w:eastAsia="ru-RU"/>
        </w:rPr>
        <w:t>СОГЛАСОВАНО</w:t>
      </w:r>
    </w:p>
    <w:p w:rsidR="00AF13FD" w:rsidRPr="00EC1C0C" w:rsidRDefault="00AF13FD" w:rsidP="00821F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428"/>
        <w:gridCol w:w="2700"/>
        <w:gridCol w:w="3123"/>
      </w:tblGrid>
      <w:tr w:rsidR="00AF13FD" w:rsidRPr="00EC1C0C" w:rsidTr="001605B8">
        <w:trPr>
          <w:cantSplit/>
        </w:trPr>
        <w:tc>
          <w:tcPr>
            <w:tcW w:w="4428" w:type="dxa"/>
          </w:tcPr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 отдела подготовки градостроительных планов земельных участков </w:t>
            </w:r>
          </w:p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Департамента архитектуры </w:t>
            </w:r>
          </w:p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>и градостроительства города Ростова-на-Дону</w:t>
            </w:r>
          </w:p>
        </w:tc>
        <w:tc>
          <w:tcPr>
            <w:tcW w:w="2700" w:type="dxa"/>
          </w:tcPr>
          <w:p w:rsidR="00AF13FD" w:rsidRPr="00EC1C0C" w:rsidRDefault="00AF13FD" w:rsidP="00FC55F1">
            <w:pPr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vAlign w:val="bottom"/>
          </w:tcPr>
          <w:p w:rsidR="00AF13FD" w:rsidRPr="00EC1C0C" w:rsidRDefault="00AF13FD" w:rsidP="001D155F">
            <w:pPr>
              <w:spacing w:after="0" w:line="216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13FD" w:rsidRPr="00EC1C0C" w:rsidTr="001605B8">
        <w:trPr>
          <w:cantSplit/>
        </w:trPr>
        <w:tc>
          <w:tcPr>
            <w:tcW w:w="4428" w:type="dxa"/>
          </w:tcPr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Заведующий сектором кадров </w:t>
            </w:r>
          </w:p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Департамента архитектуры </w:t>
            </w:r>
          </w:p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>и градостроительства города Ростова-на-Дону</w:t>
            </w:r>
          </w:p>
        </w:tc>
        <w:tc>
          <w:tcPr>
            <w:tcW w:w="2700" w:type="dxa"/>
          </w:tcPr>
          <w:p w:rsidR="00AF13FD" w:rsidRPr="00EC1C0C" w:rsidRDefault="00AF13FD" w:rsidP="00FC55F1">
            <w:pPr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vAlign w:val="bottom"/>
          </w:tcPr>
          <w:p w:rsidR="00AF13FD" w:rsidRPr="00EC1C0C" w:rsidRDefault="00AF13FD" w:rsidP="00FC55F1">
            <w:pPr>
              <w:spacing w:after="0" w:line="216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13FD" w:rsidRPr="00EC1C0C" w:rsidTr="001605B8">
        <w:trPr>
          <w:cantSplit/>
        </w:trPr>
        <w:tc>
          <w:tcPr>
            <w:tcW w:w="4428" w:type="dxa"/>
          </w:tcPr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F13FD" w:rsidRPr="00EC1C0C" w:rsidRDefault="00AF13FD" w:rsidP="007D0683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Заведующий сектором</w:t>
            </w: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нормотворческой работы</w:t>
            </w:r>
          </w:p>
          <w:p w:rsidR="00AF13FD" w:rsidRPr="00EC1C0C" w:rsidRDefault="00AF13FD" w:rsidP="007D0683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Департамента архитектуры </w:t>
            </w:r>
          </w:p>
          <w:p w:rsidR="00AF13FD" w:rsidRPr="00EC1C0C" w:rsidRDefault="00AF13FD" w:rsidP="007D0683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>и градостроительства города Ростова-на-Дону</w:t>
            </w:r>
          </w:p>
        </w:tc>
        <w:tc>
          <w:tcPr>
            <w:tcW w:w="2700" w:type="dxa"/>
          </w:tcPr>
          <w:p w:rsidR="00AF13FD" w:rsidRPr="00EC1C0C" w:rsidRDefault="00AF13FD" w:rsidP="00FC55F1">
            <w:pPr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vAlign w:val="bottom"/>
          </w:tcPr>
          <w:p w:rsidR="00AF13FD" w:rsidRPr="00EC1C0C" w:rsidRDefault="00AF13FD" w:rsidP="00146D8C">
            <w:pPr>
              <w:spacing w:after="0" w:line="216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F13FD" w:rsidTr="001605B8">
        <w:trPr>
          <w:cantSplit/>
        </w:trPr>
        <w:tc>
          <w:tcPr>
            <w:tcW w:w="4428" w:type="dxa"/>
          </w:tcPr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F13FD" w:rsidRPr="00EC1C0C" w:rsidRDefault="00AF13FD" w:rsidP="000F17EF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>ОЗНАКОМЛЕН:</w:t>
            </w:r>
          </w:p>
          <w:p w:rsidR="00AF13FD" w:rsidRPr="00EC1C0C" w:rsidRDefault="00AF13FD" w:rsidP="00FC55F1">
            <w:pPr>
              <w:spacing w:after="0" w:line="21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F13FD" w:rsidRPr="00EC1C0C" w:rsidRDefault="00AF13FD" w:rsidP="00DA3D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1C0C">
              <w:rPr>
                <w:rFonts w:ascii="Times New Roman" w:hAnsi="Times New Roman"/>
                <w:sz w:val="28"/>
                <w:szCs w:val="28"/>
                <w:lang w:eastAsia="ru-RU"/>
              </w:rPr>
              <w:t>Ведущий специалист отдела подготовки градостроительных планов земельных участков Департамента архитектуры и градостроительства города Ростова-на-Дону</w:t>
            </w:r>
          </w:p>
        </w:tc>
        <w:tc>
          <w:tcPr>
            <w:tcW w:w="2700" w:type="dxa"/>
          </w:tcPr>
          <w:p w:rsidR="00AF13FD" w:rsidRPr="00EC1C0C" w:rsidRDefault="00AF13FD" w:rsidP="00FC55F1">
            <w:pPr>
              <w:spacing w:after="0" w:line="216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3123" w:type="dxa"/>
            <w:vAlign w:val="bottom"/>
          </w:tcPr>
          <w:p w:rsidR="00AF13FD" w:rsidRPr="00E00511" w:rsidRDefault="00AF13FD" w:rsidP="00FC55F1">
            <w:pPr>
              <w:spacing w:after="0" w:line="216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F13FD" w:rsidRDefault="00AF13FD" w:rsidP="00DD13CC">
      <w:pPr>
        <w:spacing w:after="0" w:line="240" w:lineRule="auto"/>
      </w:pPr>
    </w:p>
    <w:sectPr w:rsidR="00AF13FD" w:rsidSect="00276B0E">
      <w:headerReference w:type="even" r:id="rId9"/>
      <w:headerReference w:type="default" r:id="rId10"/>
      <w:pgSz w:w="11906" w:h="16838"/>
      <w:pgMar w:top="1134" w:right="566" w:bottom="107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3FD" w:rsidRDefault="00AF13FD">
      <w:pPr>
        <w:spacing w:after="0" w:line="240" w:lineRule="auto"/>
      </w:pPr>
      <w:r>
        <w:separator/>
      </w:r>
    </w:p>
  </w:endnote>
  <w:endnote w:type="continuationSeparator" w:id="0">
    <w:p w:rsidR="00AF13FD" w:rsidRDefault="00AF1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3FD" w:rsidRDefault="00AF13FD">
      <w:pPr>
        <w:spacing w:after="0" w:line="240" w:lineRule="auto"/>
      </w:pPr>
      <w:r>
        <w:separator/>
      </w:r>
    </w:p>
  </w:footnote>
  <w:footnote w:type="continuationSeparator" w:id="0">
    <w:p w:rsidR="00AF13FD" w:rsidRDefault="00AF1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FD" w:rsidRDefault="00AF13FD" w:rsidP="00777A7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  <w:p w:rsidR="00AF13FD" w:rsidRDefault="00AF13FD" w:rsidP="00891F99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3FD" w:rsidRDefault="00AF13FD" w:rsidP="00777A7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AF13FD" w:rsidRDefault="00AF13FD" w:rsidP="00891F99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E407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38F4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19C9E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B9CB3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036F7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FE21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B084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38AB1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AAE7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C9C7E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A83C9A"/>
    <w:multiLevelType w:val="hybridMultilevel"/>
    <w:tmpl w:val="C0E80DF6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74D114C"/>
    <w:multiLevelType w:val="hybridMultilevel"/>
    <w:tmpl w:val="653AC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C8E49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6E63"/>
    <w:rsid w:val="000015F7"/>
    <w:rsid w:val="0000239F"/>
    <w:rsid w:val="00003036"/>
    <w:rsid w:val="00004D75"/>
    <w:rsid w:val="00005889"/>
    <w:rsid w:val="000059C5"/>
    <w:rsid w:val="00005FF5"/>
    <w:rsid w:val="00005FFA"/>
    <w:rsid w:val="000104E5"/>
    <w:rsid w:val="0001078A"/>
    <w:rsid w:val="00010CA4"/>
    <w:rsid w:val="000141BD"/>
    <w:rsid w:val="000142C2"/>
    <w:rsid w:val="00015928"/>
    <w:rsid w:val="000168FF"/>
    <w:rsid w:val="00016A33"/>
    <w:rsid w:val="000176EE"/>
    <w:rsid w:val="00020C02"/>
    <w:rsid w:val="0002151C"/>
    <w:rsid w:val="00021CB1"/>
    <w:rsid w:val="00021FA0"/>
    <w:rsid w:val="000228C8"/>
    <w:rsid w:val="00022DBF"/>
    <w:rsid w:val="00023857"/>
    <w:rsid w:val="00024033"/>
    <w:rsid w:val="0002457B"/>
    <w:rsid w:val="00024966"/>
    <w:rsid w:val="00024C50"/>
    <w:rsid w:val="00025DD9"/>
    <w:rsid w:val="00026553"/>
    <w:rsid w:val="000265ED"/>
    <w:rsid w:val="0002681B"/>
    <w:rsid w:val="000278A5"/>
    <w:rsid w:val="000328D5"/>
    <w:rsid w:val="00033DB6"/>
    <w:rsid w:val="00034A59"/>
    <w:rsid w:val="00036EEF"/>
    <w:rsid w:val="0004017C"/>
    <w:rsid w:val="000402C3"/>
    <w:rsid w:val="000431CD"/>
    <w:rsid w:val="000445D9"/>
    <w:rsid w:val="000463F2"/>
    <w:rsid w:val="000471C6"/>
    <w:rsid w:val="000525AC"/>
    <w:rsid w:val="00053485"/>
    <w:rsid w:val="00053652"/>
    <w:rsid w:val="00053BFE"/>
    <w:rsid w:val="0005484B"/>
    <w:rsid w:val="0005489E"/>
    <w:rsid w:val="0005684C"/>
    <w:rsid w:val="000572DC"/>
    <w:rsid w:val="00057F0D"/>
    <w:rsid w:val="0006266E"/>
    <w:rsid w:val="000626FB"/>
    <w:rsid w:val="00064CAB"/>
    <w:rsid w:val="00065C90"/>
    <w:rsid w:val="00067B81"/>
    <w:rsid w:val="0007254D"/>
    <w:rsid w:val="00072B9E"/>
    <w:rsid w:val="00074688"/>
    <w:rsid w:val="00074758"/>
    <w:rsid w:val="00074F72"/>
    <w:rsid w:val="0007530E"/>
    <w:rsid w:val="00075CE3"/>
    <w:rsid w:val="000775EC"/>
    <w:rsid w:val="00077A9F"/>
    <w:rsid w:val="0008118B"/>
    <w:rsid w:val="00081279"/>
    <w:rsid w:val="00081713"/>
    <w:rsid w:val="0008217C"/>
    <w:rsid w:val="00084615"/>
    <w:rsid w:val="000854AA"/>
    <w:rsid w:val="00090CED"/>
    <w:rsid w:val="000917B3"/>
    <w:rsid w:val="0009221E"/>
    <w:rsid w:val="00092978"/>
    <w:rsid w:val="00093545"/>
    <w:rsid w:val="000950B0"/>
    <w:rsid w:val="00095F8A"/>
    <w:rsid w:val="00096518"/>
    <w:rsid w:val="00096670"/>
    <w:rsid w:val="00096A69"/>
    <w:rsid w:val="000970C6"/>
    <w:rsid w:val="0009716F"/>
    <w:rsid w:val="00097E27"/>
    <w:rsid w:val="00097FDA"/>
    <w:rsid w:val="000A0652"/>
    <w:rsid w:val="000A1327"/>
    <w:rsid w:val="000A1C47"/>
    <w:rsid w:val="000A29F7"/>
    <w:rsid w:val="000A2CAA"/>
    <w:rsid w:val="000A3961"/>
    <w:rsid w:val="000A57F0"/>
    <w:rsid w:val="000A6FBF"/>
    <w:rsid w:val="000A7FF8"/>
    <w:rsid w:val="000B159C"/>
    <w:rsid w:val="000B22A4"/>
    <w:rsid w:val="000B39B3"/>
    <w:rsid w:val="000B4FE5"/>
    <w:rsid w:val="000B55D0"/>
    <w:rsid w:val="000B5B28"/>
    <w:rsid w:val="000B68A5"/>
    <w:rsid w:val="000B6AA8"/>
    <w:rsid w:val="000B7D80"/>
    <w:rsid w:val="000C099E"/>
    <w:rsid w:val="000C1EAB"/>
    <w:rsid w:val="000C2519"/>
    <w:rsid w:val="000C2A44"/>
    <w:rsid w:val="000C2AB4"/>
    <w:rsid w:val="000C396A"/>
    <w:rsid w:val="000C4724"/>
    <w:rsid w:val="000C578C"/>
    <w:rsid w:val="000C5C16"/>
    <w:rsid w:val="000D1005"/>
    <w:rsid w:val="000D12E8"/>
    <w:rsid w:val="000D1AD6"/>
    <w:rsid w:val="000D2826"/>
    <w:rsid w:val="000D33F3"/>
    <w:rsid w:val="000D44D4"/>
    <w:rsid w:val="000D5E29"/>
    <w:rsid w:val="000D619D"/>
    <w:rsid w:val="000D68DA"/>
    <w:rsid w:val="000D75CE"/>
    <w:rsid w:val="000E00F8"/>
    <w:rsid w:val="000E1F7F"/>
    <w:rsid w:val="000E2461"/>
    <w:rsid w:val="000E26A1"/>
    <w:rsid w:val="000E2A7F"/>
    <w:rsid w:val="000E2D6E"/>
    <w:rsid w:val="000E370B"/>
    <w:rsid w:val="000E3BCB"/>
    <w:rsid w:val="000E4487"/>
    <w:rsid w:val="000E4B30"/>
    <w:rsid w:val="000E665D"/>
    <w:rsid w:val="000E6704"/>
    <w:rsid w:val="000E6984"/>
    <w:rsid w:val="000F0580"/>
    <w:rsid w:val="000F17EF"/>
    <w:rsid w:val="000F3302"/>
    <w:rsid w:val="000F3AD6"/>
    <w:rsid w:val="000F6D3C"/>
    <w:rsid w:val="000F7A21"/>
    <w:rsid w:val="001000E1"/>
    <w:rsid w:val="0010011F"/>
    <w:rsid w:val="0010051E"/>
    <w:rsid w:val="001014B0"/>
    <w:rsid w:val="00107A8D"/>
    <w:rsid w:val="00110295"/>
    <w:rsid w:val="001103EE"/>
    <w:rsid w:val="00110483"/>
    <w:rsid w:val="0011071E"/>
    <w:rsid w:val="0011087B"/>
    <w:rsid w:val="00110FCC"/>
    <w:rsid w:val="00111228"/>
    <w:rsid w:val="00111A05"/>
    <w:rsid w:val="00114E20"/>
    <w:rsid w:val="00116BEF"/>
    <w:rsid w:val="00117568"/>
    <w:rsid w:val="00120291"/>
    <w:rsid w:val="001236F6"/>
    <w:rsid w:val="00125481"/>
    <w:rsid w:val="001257F6"/>
    <w:rsid w:val="00127E56"/>
    <w:rsid w:val="0013001E"/>
    <w:rsid w:val="00130066"/>
    <w:rsid w:val="001315E7"/>
    <w:rsid w:val="00131890"/>
    <w:rsid w:val="00132DC2"/>
    <w:rsid w:val="00133A09"/>
    <w:rsid w:val="0013531A"/>
    <w:rsid w:val="0013608A"/>
    <w:rsid w:val="001362DA"/>
    <w:rsid w:val="001369D4"/>
    <w:rsid w:val="00140042"/>
    <w:rsid w:val="00141499"/>
    <w:rsid w:val="001423DB"/>
    <w:rsid w:val="001441A8"/>
    <w:rsid w:val="00146D8C"/>
    <w:rsid w:val="00147F37"/>
    <w:rsid w:val="00153276"/>
    <w:rsid w:val="001548E4"/>
    <w:rsid w:val="0015594B"/>
    <w:rsid w:val="00156821"/>
    <w:rsid w:val="00157A68"/>
    <w:rsid w:val="00157DED"/>
    <w:rsid w:val="0016029A"/>
    <w:rsid w:val="001605B8"/>
    <w:rsid w:val="00160971"/>
    <w:rsid w:val="00163519"/>
    <w:rsid w:val="0016362D"/>
    <w:rsid w:val="00163989"/>
    <w:rsid w:val="001639AD"/>
    <w:rsid w:val="0016470C"/>
    <w:rsid w:val="00164BFD"/>
    <w:rsid w:val="0016606A"/>
    <w:rsid w:val="00170147"/>
    <w:rsid w:val="001703CB"/>
    <w:rsid w:val="00172F3F"/>
    <w:rsid w:val="00173337"/>
    <w:rsid w:val="00173B5E"/>
    <w:rsid w:val="0017562C"/>
    <w:rsid w:val="00176CB7"/>
    <w:rsid w:val="0017796B"/>
    <w:rsid w:val="0018007F"/>
    <w:rsid w:val="001814A2"/>
    <w:rsid w:val="00182BB1"/>
    <w:rsid w:val="00183646"/>
    <w:rsid w:val="0018565F"/>
    <w:rsid w:val="0018636A"/>
    <w:rsid w:val="001868C6"/>
    <w:rsid w:val="0018799C"/>
    <w:rsid w:val="00187F83"/>
    <w:rsid w:val="001901CB"/>
    <w:rsid w:val="001916F6"/>
    <w:rsid w:val="00191F82"/>
    <w:rsid w:val="0019283E"/>
    <w:rsid w:val="001933B9"/>
    <w:rsid w:val="00193B0C"/>
    <w:rsid w:val="00196A02"/>
    <w:rsid w:val="00196A17"/>
    <w:rsid w:val="001A0A43"/>
    <w:rsid w:val="001A3A6B"/>
    <w:rsid w:val="001A661D"/>
    <w:rsid w:val="001B1363"/>
    <w:rsid w:val="001B1535"/>
    <w:rsid w:val="001B16CC"/>
    <w:rsid w:val="001B1F28"/>
    <w:rsid w:val="001B42AB"/>
    <w:rsid w:val="001B4392"/>
    <w:rsid w:val="001B4A9C"/>
    <w:rsid w:val="001B53D9"/>
    <w:rsid w:val="001B5622"/>
    <w:rsid w:val="001B5AC3"/>
    <w:rsid w:val="001B5BD4"/>
    <w:rsid w:val="001B5E48"/>
    <w:rsid w:val="001B5F23"/>
    <w:rsid w:val="001B6183"/>
    <w:rsid w:val="001B70BC"/>
    <w:rsid w:val="001B784E"/>
    <w:rsid w:val="001C1A54"/>
    <w:rsid w:val="001C33E9"/>
    <w:rsid w:val="001C4469"/>
    <w:rsid w:val="001C6F3B"/>
    <w:rsid w:val="001D155F"/>
    <w:rsid w:val="001D22F8"/>
    <w:rsid w:val="001D2688"/>
    <w:rsid w:val="001D30C9"/>
    <w:rsid w:val="001D4019"/>
    <w:rsid w:val="001D4C37"/>
    <w:rsid w:val="001D5539"/>
    <w:rsid w:val="001E0349"/>
    <w:rsid w:val="001E0726"/>
    <w:rsid w:val="001E0898"/>
    <w:rsid w:val="001E1050"/>
    <w:rsid w:val="001E1221"/>
    <w:rsid w:val="001E63E2"/>
    <w:rsid w:val="001E7365"/>
    <w:rsid w:val="001F029E"/>
    <w:rsid w:val="001F10A9"/>
    <w:rsid w:val="001F26C9"/>
    <w:rsid w:val="001F2E75"/>
    <w:rsid w:val="001F4F31"/>
    <w:rsid w:val="001F7B6E"/>
    <w:rsid w:val="001F7DEA"/>
    <w:rsid w:val="002004D9"/>
    <w:rsid w:val="00200520"/>
    <w:rsid w:val="00201121"/>
    <w:rsid w:val="0020146D"/>
    <w:rsid w:val="002024E3"/>
    <w:rsid w:val="00203A5B"/>
    <w:rsid w:val="00203B2E"/>
    <w:rsid w:val="0020533E"/>
    <w:rsid w:val="0020698C"/>
    <w:rsid w:val="002072FB"/>
    <w:rsid w:val="00207C7C"/>
    <w:rsid w:val="00207E22"/>
    <w:rsid w:val="0021023D"/>
    <w:rsid w:val="0021058C"/>
    <w:rsid w:val="002114A9"/>
    <w:rsid w:val="00212275"/>
    <w:rsid w:val="0021338A"/>
    <w:rsid w:val="002156CD"/>
    <w:rsid w:val="002167FB"/>
    <w:rsid w:val="00216B5B"/>
    <w:rsid w:val="00216C31"/>
    <w:rsid w:val="0021778A"/>
    <w:rsid w:val="00220927"/>
    <w:rsid w:val="00220A79"/>
    <w:rsid w:val="00220F11"/>
    <w:rsid w:val="0022103B"/>
    <w:rsid w:val="0022128F"/>
    <w:rsid w:val="002215F9"/>
    <w:rsid w:val="00222A6D"/>
    <w:rsid w:val="00225944"/>
    <w:rsid w:val="00225C4D"/>
    <w:rsid w:val="00227332"/>
    <w:rsid w:val="00227A49"/>
    <w:rsid w:val="002303DF"/>
    <w:rsid w:val="00230870"/>
    <w:rsid w:val="00232321"/>
    <w:rsid w:val="002324E0"/>
    <w:rsid w:val="002330A4"/>
    <w:rsid w:val="00233AE4"/>
    <w:rsid w:val="00234F12"/>
    <w:rsid w:val="002362FD"/>
    <w:rsid w:val="00237725"/>
    <w:rsid w:val="00240B48"/>
    <w:rsid w:val="002414CC"/>
    <w:rsid w:val="00241C56"/>
    <w:rsid w:val="002432C6"/>
    <w:rsid w:val="00243987"/>
    <w:rsid w:val="00245F8D"/>
    <w:rsid w:val="00246DAF"/>
    <w:rsid w:val="0025071E"/>
    <w:rsid w:val="00250B0E"/>
    <w:rsid w:val="00250B5E"/>
    <w:rsid w:val="00253890"/>
    <w:rsid w:val="00253ADE"/>
    <w:rsid w:val="00255368"/>
    <w:rsid w:val="00255C0E"/>
    <w:rsid w:val="00257361"/>
    <w:rsid w:val="0026049A"/>
    <w:rsid w:val="00261292"/>
    <w:rsid w:val="00261CBC"/>
    <w:rsid w:val="0026295F"/>
    <w:rsid w:val="0026375F"/>
    <w:rsid w:val="00263A48"/>
    <w:rsid w:val="00264397"/>
    <w:rsid w:val="00264E61"/>
    <w:rsid w:val="002662E1"/>
    <w:rsid w:val="00270C81"/>
    <w:rsid w:val="00270E2D"/>
    <w:rsid w:val="002710F2"/>
    <w:rsid w:val="0027160A"/>
    <w:rsid w:val="002739AF"/>
    <w:rsid w:val="00273D1C"/>
    <w:rsid w:val="0027450E"/>
    <w:rsid w:val="00275FE1"/>
    <w:rsid w:val="00276875"/>
    <w:rsid w:val="00276B0E"/>
    <w:rsid w:val="0028088D"/>
    <w:rsid w:val="00280F15"/>
    <w:rsid w:val="00281209"/>
    <w:rsid w:val="00281674"/>
    <w:rsid w:val="00281DCE"/>
    <w:rsid w:val="002820FD"/>
    <w:rsid w:val="002831CC"/>
    <w:rsid w:val="00285AEA"/>
    <w:rsid w:val="002864D1"/>
    <w:rsid w:val="00286C87"/>
    <w:rsid w:val="0029060D"/>
    <w:rsid w:val="00290FA9"/>
    <w:rsid w:val="00291368"/>
    <w:rsid w:val="002919AC"/>
    <w:rsid w:val="00292612"/>
    <w:rsid w:val="00292FAE"/>
    <w:rsid w:val="0029345E"/>
    <w:rsid w:val="002A200D"/>
    <w:rsid w:val="002A3019"/>
    <w:rsid w:val="002A3982"/>
    <w:rsid w:val="002A4D60"/>
    <w:rsid w:val="002A5444"/>
    <w:rsid w:val="002A5FA8"/>
    <w:rsid w:val="002B1CEA"/>
    <w:rsid w:val="002B2CDE"/>
    <w:rsid w:val="002B4876"/>
    <w:rsid w:val="002B4C62"/>
    <w:rsid w:val="002B4F96"/>
    <w:rsid w:val="002B5666"/>
    <w:rsid w:val="002B6013"/>
    <w:rsid w:val="002B6313"/>
    <w:rsid w:val="002B6F1D"/>
    <w:rsid w:val="002B7025"/>
    <w:rsid w:val="002B727C"/>
    <w:rsid w:val="002C050D"/>
    <w:rsid w:val="002C1699"/>
    <w:rsid w:val="002C2A53"/>
    <w:rsid w:val="002C3CE6"/>
    <w:rsid w:val="002C43C9"/>
    <w:rsid w:val="002C46F4"/>
    <w:rsid w:val="002C5502"/>
    <w:rsid w:val="002C574C"/>
    <w:rsid w:val="002C5EAC"/>
    <w:rsid w:val="002C67F2"/>
    <w:rsid w:val="002C6E61"/>
    <w:rsid w:val="002C721E"/>
    <w:rsid w:val="002D0121"/>
    <w:rsid w:val="002D055E"/>
    <w:rsid w:val="002D05B1"/>
    <w:rsid w:val="002D26B4"/>
    <w:rsid w:val="002D2A88"/>
    <w:rsid w:val="002D318B"/>
    <w:rsid w:val="002D665B"/>
    <w:rsid w:val="002E039F"/>
    <w:rsid w:val="002E162B"/>
    <w:rsid w:val="002E2062"/>
    <w:rsid w:val="002E2322"/>
    <w:rsid w:val="002E241A"/>
    <w:rsid w:val="002E35D5"/>
    <w:rsid w:val="002E4572"/>
    <w:rsid w:val="002E4C7B"/>
    <w:rsid w:val="002E5C20"/>
    <w:rsid w:val="002E5D9C"/>
    <w:rsid w:val="002F0A54"/>
    <w:rsid w:val="002F1A05"/>
    <w:rsid w:val="002F1A10"/>
    <w:rsid w:val="002F3519"/>
    <w:rsid w:val="00300639"/>
    <w:rsid w:val="00300F4A"/>
    <w:rsid w:val="00301037"/>
    <w:rsid w:val="003040DB"/>
    <w:rsid w:val="00304E5B"/>
    <w:rsid w:val="00305FDB"/>
    <w:rsid w:val="00307254"/>
    <w:rsid w:val="00307997"/>
    <w:rsid w:val="003111D2"/>
    <w:rsid w:val="00315C48"/>
    <w:rsid w:val="0032032A"/>
    <w:rsid w:val="00320409"/>
    <w:rsid w:val="00320EB8"/>
    <w:rsid w:val="00322267"/>
    <w:rsid w:val="003234B4"/>
    <w:rsid w:val="00323543"/>
    <w:rsid w:val="003236A8"/>
    <w:rsid w:val="00323F25"/>
    <w:rsid w:val="0032404A"/>
    <w:rsid w:val="0032490A"/>
    <w:rsid w:val="00324CEB"/>
    <w:rsid w:val="00324F74"/>
    <w:rsid w:val="00325FC8"/>
    <w:rsid w:val="00327672"/>
    <w:rsid w:val="00330B74"/>
    <w:rsid w:val="003323A5"/>
    <w:rsid w:val="003352EE"/>
    <w:rsid w:val="00336D36"/>
    <w:rsid w:val="00336F6D"/>
    <w:rsid w:val="00337B09"/>
    <w:rsid w:val="00337E65"/>
    <w:rsid w:val="003428FA"/>
    <w:rsid w:val="0034295E"/>
    <w:rsid w:val="00343E40"/>
    <w:rsid w:val="00344D4F"/>
    <w:rsid w:val="00345B8C"/>
    <w:rsid w:val="00346D8D"/>
    <w:rsid w:val="00347772"/>
    <w:rsid w:val="003477C8"/>
    <w:rsid w:val="003478DD"/>
    <w:rsid w:val="003500AA"/>
    <w:rsid w:val="00351F65"/>
    <w:rsid w:val="00352B19"/>
    <w:rsid w:val="00352F2B"/>
    <w:rsid w:val="00354457"/>
    <w:rsid w:val="00354A90"/>
    <w:rsid w:val="00357E6F"/>
    <w:rsid w:val="003605E3"/>
    <w:rsid w:val="003608E9"/>
    <w:rsid w:val="00362327"/>
    <w:rsid w:val="003634B5"/>
    <w:rsid w:val="003636B8"/>
    <w:rsid w:val="00364019"/>
    <w:rsid w:val="00370996"/>
    <w:rsid w:val="0037107F"/>
    <w:rsid w:val="003723F1"/>
    <w:rsid w:val="00372BD5"/>
    <w:rsid w:val="003730CB"/>
    <w:rsid w:val="003733E3"/>
    <w:rsid w:val="00373FB0"/>
    <w:rsid w:val="0037623E"/>
    <w:rsid w:val="003824B9"/>
    <w:rsid w:val="00384E29"/>
    <w:rsid w:val="0038662B"/>
    <w:rsid w:val="00391ED9"/>
    <w:rsid w:val="00392795"/>
    <w:rsid w:val="003927D8"/>
    <w:rsid w:val="00394A94"/>
    <w:rsid w:val="0039748F"/>
    <w:rsid w:val="003A014F"/>
    <w:rsid w:val="003A0AC2"/>
    <w:rsid w:val="003A276B"/>
    <w:rsid w:val="003A27C0"/>
    <w:rsid w:val="003A2C8C"/>
    <w:rsid w:val="003A341D"/>
    <w:rsid w:val="003A4D70"/>
    <w:rsid w:val="003A506C"/>
    <w:rsid w:val="003A6192"/>
    <w:rsid w:val="003B0093"/>
    <w:rsid w:val="003B0D04"/>
    <w:rsid w:val="003B1816"/>
    <w:rsid w:val="003B2EEB"/>
    <w:rsid w:val="003B3F3D"/>
    <w:rsid w:val="003B51E1"/>
    <w:rsid w:val="003B52A3"/>
    <w:rsid w:val="003B579A"/>
    <w:rsid w:val="003B5B61"/>
    <w:rsid w:val="003B6230"/>
    <w:rsid w:val="003B7D93"/>
    <w:rsid w:val="003C0402"/>
    <w:rsid w:val="003C10BA"/>
    <w:rsid w:val="003C16C1"/>
    <w:rsid w:val="003C2386"/>
    <w:rsid w:val="003C3112"/>
    <w:rsid w:val="003C39E4"/>
    <w:rsid w:val="003C55D6"/>
    <w:rsid w:val="003C5850"/>
    <w:rsid w:val="003D1683"/>
    <w:rsid w:val="003D5393"/>
    <w:rsid w:val="003D6142"/>
    <w:rsid w:val="003E1822"/>
    <w:rsid w:val="003E4521"/>
    <w:rsid w:val="003E500E"/>
    <w:rsid w:val="003E6C96"/>
    <w:rsid w:val="003E7647"/>
    <w:rsid w:val="003F1152"/>
    <w:rsid w:val="003F3B8F"/>
    <w:rsid w:val="003F48F4"/>
    <w:rsid w:val="003F759F"/>
    <w:rsid w:val="00400431"/>
    <w:rsid w:val="004024F8"/>
    <w:rsid w:val="00404636"/>
    <w:rsid w:val="00404BFE"/>
    <w:rsid w:val="00404C8C"/>
    <w:rsid w:val="00405DD7"/>
    <w:rsid w:val="00406813"/>
    <w:rsid w:val="00406F1C"/>
    <w:rsid w:val="00410ADB"/>
    <w:rsid w:val="00410BF0"/>
    <w:rsid w:val="0041313E"/>
    <w:rsid w:val="00413295"/>
    <w:rsid w:val="004139A9"/>
    <w:rsid w:val="00414698"/>
    <w:rsid w:val="004153B1"/>
    <w:rsid w:val="004157A0"/>
    <w:rsid w:val="0041665F"/>
    <w:rsid w:val="0042066F"/>
    <w:rsid w:val="00420FA5"/>
    <w:rsid w:val="0042127B"/>
    <w:rsid w:val="00421B40"/>
    <w:rsid w:val="00422215"/>
    <w:rsid w:val="004222FF"/>
    <w:rsid w:val="00423FAF"/>
    <w:rsid w:val="00425A46"/>
    <w:rsid w:val="00427F70"/>
    <w:rsid w:val="004321EE"/>
    <w:rsid w:val="00433E60"/>
    <w:rsid w:val="0043425F"/>
    <w:rsid w:val="00434C80"/>
    <w:rsid w:val="004376D4"/>
    <w:rsid w:val="0043772F"/>
    <w:rsid w:val="004406C5"/>
    <w:rsid w:val="00441447"/>
    <w:rsid w:val="00442CB3"/>
    <w:rsid w:val="004434C8"/>
    <w:rsid w:val="004443CC"/>
    <w:rsid w:val="0044447B"/>
    <w:rsid w:val="004458C4"/>
    <w:rsid w:val="0045042D"/>
    <w:rsid w:val="0045094B"/>
    <w:rsid w:val="004513A4"/>
    <w:rsid w:val="00452216"/>
    <w:rsid w:val="00452501"/>
    <w:rsid w:val="00453253"/>
    <w:rsid w:val="004548B7"/>
    <w:rsid w:val="00454D69"/>
    <w:rsid w:val="0045536B"/>
    <w:rsid w:val="00456509"/>
    <w:rsid w:val="004566B4"/>
    <w:rsid w:val="00460271"/>
    <w:rsid w:val="00460568"/>
    <w:rsid w:val="00463602"/>
    <w:rsid w:val="004657FC"/>
    <w:rsid w:val="00471888"/>
    <w:rsid w:val="00473758"/>
    <w:rsid w:val="00475210"/>
    <w:rsid w:val="00475908"/>
    <w:rsid w:val="00475BEE"/>
    <w:rsid w:val="00481971"/>
    <w:rsid w:val="00483871"/>
    <w:rsid w:val="00486C7C"/>
    <w:rsid w:val="004906AB"/>
    <w:rsid w:val="004913C3"/>
    <w:rsid w:val="0049171A"/>
    <w:rsid w:val="0049228A"/>
    <w:rsid w:val="0049462A"/>
    <w:rsid w:val="00494B55"/>
    <w:rsid w:val="004951F2"/>
    <w:rsid w:val="00495D35"/>
    <w:rsid w:val="00496052"/>
    <w:rsid w:val="00496604"/>
    <w:rsid w:val="004969E7"/>
    <w:rsid w:val="00497504"/>
    <w:rsid w:val="004A170B"/>
    <w:rsid w:val="004A2825"/>
    <w:rsid w:val="004A4A0C"/>
    <w:rsid w:val="004A595F"/>
    <w:rsid w:val="004A5F2E"/>
    <w:rsid w:val="004A6609"/>
    <w:rsid w:val="004A6FC2"/>
    <w:rsid w:val="004B0537"/>
    <w:rsid w:val="004B13A1"/>
    <w:rsid w:val="004B16B4"/>
    <w:rsid w:val="004B2A63"/>
    <w:rsid w:val="004B4598"/>
    <w:rsid w:val="004B58D7"/>
    <w:rsid w:val="004B6422"/>
    <w:rsid w:val="004C092F"/>
    <w:rsid w:val="004C130F"/>
    <w:rsid w:val="004C1827"/>
    <w:rsid w:val="004C2DBB"/>
    <w:rsid w:val="004C3D7C"/>
    <w:rsid w:val="004C4A96"/>
    <w:rsid w:val="004C642C"/>
    <w:rsid w:val="004C6EAE"/>
    <w:rsid w:val="004C76B9"/>
    <w:rsid w:val="004D0174"/>
    <w:rsid w:val="004D0A4B"/>
    <w:rsid w:val="004D1995"/>
    <w:rsid w:val="004D1F5B"/>
    <w:rsid w:val="004D206B"/>
    <w:rsid w:val="004D27C3"/>
    <w:rsid w:val="004D2DA8"/>
    <w:rsid w:val="004D32AF"/>
    <w:rsid w:val="004D64FF"/>
    <w:rsid w:val="004D7E54"/>
    <w:rsid w:val="004E0011"/>
    <w:rsid w:val="004E06C8"/>
    <w:rsid w:val="004E16A4"/>
    <w:rsid w:val="004E2FC4"/>
    <w:rsid w:val="004E3320"/>
    <w:rsid w:val="004E3FC2"/>
    <w:rsid w:val="004E4E26"/>
    <w:rsid w:val="004E5428"/>
    <w:rsid w:val="004E5AD7"/>
    <w:rsid w:val="004E66FE"/>
    <w:rsid w:val="004E6E63"/>
    <w:rsid w:val="004E79F8"/>
    <w:rsid w:val="004F1E8F"/>
    <w:rsid w:val="004F3160"/>
    <w:rsid w:val="004F4DA4"/>
    <w:rsid w:val="004F54E7"/>
    <w:rsid w:val="004F5FD8"/>
    <w:rsid w:val="004F6514"/>
    <w:rsid w:val="004F73BB"/>
    <w:rsid w:val="00501873"/>
    <w:rsid w:val="0050220D"/>
    <w:rsid w:val="0050241C"/>
    <w:rsid w:val="00502513"/>
    <w:rsid w:val="005025E7"/>
    <w:rsid w:val="0050320A"/>
    <w:rsid w:val="0050528C"/>
    <w:rsid w:val="005067E1"/>
    <w:rsid w:val="00507DC6"/>
    <w:rsid w:val="00510ACC"/>
    <w:rsid w:val="00511A9E"/>
    <w:rsid w:val="0051361A"/>
    <w:rsid w:val="00514A65"/>
    <w:rsid w:val="00515F1E"/>
    <w:rsid w:val="005201AD"/>
    <w:rsid w:val="00520A1E"/>
    <w:rsid w:val="00522801"/>
    <w:rsid w:val="00522B9F"/>
    <w:rsid w:val="00525020"/>
    <w:rsid w:val="005279E2"/>
    <w:rsid w:val="005306FD"/>
    <w:rsid w:val="005311C1"/>
    <w:rsid w:val="00531357"/>
    <w:rsid w:val="00537160"/>
    <w:rsid w:val="00540F2A"/>
    <w:rsid w:val="005423EB"/>
    <w:rsid w:val="00542F2F"/>
    <w:rsid w:val="005438AD"/>
    <w:rsid w:val="00544CC2"/>
    <w:rsid w:val="00544D91"/>
    <w:rsid w:val="005450D3"/>
    <w:rsid w:val="00550711"/>
    <w:rsid w:val="005507E0"/>
    <w:rsid w:val="00551A06"/>
    <w:rsid w:val="00551E7C"/>
    <w:rsid w:val="0055235E"/>
    <w:rsid w:val="00553EA0"/>
    <w:rsid w:val="00554074"/>
    <w:rsid w:val="00554540"/>
    <w:rsid w:val="00554693"/>
    <w:rsid w:val="005557B9"/>
    <w:rsid w:val="00556158"/>
    <w:rsid w:val="00557EA1"/>
    <w:rsid w:val="0056056A"/>
    <w:rsid w:val="00561887"/>
    <w:rsid w:val="00561DF3"/>
    <w:rsid w:val="00561FFB"/>
    <w:rsid w:val="005643E1"/>
    <w:rsid w:val="0056442E"/>
    <w:rsid w:val="00564666"/>
    <w:rsid w:val="00564A0E"/>
    <w:rsid w:val="00564EC4"/>
    <w:rsid w:val="005670D6"/>
    <w:rsid w:val="00567BE6"/>
    <w:rsid w:val="005703E8"/>
    <w:rsid w:val="00571125"/>
    <w:rsid w:val="00571843"/>
    <w:rsid w:val="005736EB"/>
    <w:rsid w:val="00573E06"/>
    <w:rsid w:val="00573EC9"/>
    <w:rsid w:val="0057542D"/>
    <w:rsid w:val="00575603"/>
    <w:rsid w:val="00580A19"/>
    <w:rsid w:val="00581038"/>
    <w:rsid w:val="00581DC0"/>
    <w:rsid w:val="00581E45"/>
    <w:rsid w:val="00582EFE"/>
    <w:rsid w:val="0058313B"/>
    <w:rsid w:val="00583A10"/>
    <w:rsid w:val="005841EA"/>
    <w:rsid w:val="00584BC3"/>
    <w:rsid w:val="0058587F"/>
    <w:rsid w:val="00585DFB"/>
    <w:rsid w:val="00586663"/>
    <w:rsid w:val="0058697B"/>
    <w:rsid w:val="0058758F"/>
    <w:rsid w:val="00592CFD"/>
    <w:rsid w:val="00593D30"/>
    <w:rsid w:val="00593F8F"/>
    <w:rsid w:val="00594C88"/>
    <w:rsid w:val="00595393"/>
    <w:rsid w:val="00595F3F"/>
    <w:rsid w:val="005A03E5"/>
    <w:rsid w:val="005A0946"/>
    <w:rsid w:val="005A0F20"/>
    <w:rsid w:val="005A0F86"/>
    <w:rsid w:val="005A240B"/>
    <w:rsid w:val="005A2AA6"/>
    <w:rsid w:val="005A3761"/>
    <w:rsid w:val="005A44B0"/>
    <w:rsid w:val="005A4F99"/>
    <w:rsid w:val="005A5E8A"/>
    <w:rsid w:val="005A671B"/>
    <w:rsid w:val="005A68E8"/>
    <w:rsid w:val="005B0064"/>
    <w:rsid w:val="005B1D75"/>
    <w:rsid w:val="005B3982"/>
    <w:rsid w:val="005B3AC6"/>
    <w:rsid w:val="005B3DC9"/>
    <w:rsid w:val="005B3DD5"/>
    <w:rsid w:val="005B571E"/>
    <w:rsid w:val="005B7048"/>
    <w:rsid w:val="005B7600"/>
    <w:rsid w:val="005C0B4F"/>
    <w:rsid w:val="005C1838"/>
    <w:rsid w:val="005C31EA"/>
    <w:rsid w:val="005C3EAE"/>
    <w:rsid w:val="005C41B4"/>
    <w:rsid w:val="005C4696"/>
    <w:rsid w:val="005C64D1"/>
    <w:rsid w:val="005C6E36"/>
    <w:rsid w:val="005C6E63"/>
    <w:rsid w:val="005C730E"/>
    <w:rsid w:val="005C73AD"/>
    <w:rsid w:val="005D0384"/>
    <w:rsid w:val="005D1A6C"/>
    <w:rsid w:val="005D1CF5"/>
    <w:rsid w:val="005D21A6"/>
    <w:rsid w:val="005D272A"/>
    <w:rsid w:val="005D2B85"/>
    <w:rsid w:val="005D2E48"/>
    <w:rsid w:val="005D3764"/>
    <w:rsid w:val="005D42BA"/>
    <w:rsid w:val="005D5823"/>
    <w:rsid w:val="005D5ACF"/>
    <w:rsid w:val="005D7303"/>
    <w:rsid w:val="005D7729"/>
    <w:rsid w:val="005E11CA"/>
    <w:rsid w:val="005E1280"/>
    <w:rsid w:val="005E28F8"/>
    <w:rsid w:val="005E2A6F"/>
    <w:rsid w:val="005E2F83"/>
    <w:rsid w:val="005E4021"/>
    <w:rsid w:val="005E534B"/>
    <w:rsid w:val="005E5884"/>
    <w:rsid w:val="005E5FE0"/>
    <w:rsid w:val="005E67C2"/>
    <w:rsid w:val="005E7DE1"/>
    <w:rsid w:val="005F06E6"/>
    <w:rsid w:val="005F0B9D"/>
    <w:rsid w:val="005F0F70"/>
    <w:rsid w:val="005F180F"/>
    <w:rsid w:val="005F1FD3"/>
    <w:rsid w:val="005F2DD5"/>
    <w:rsid w:val="005F2FC0"/>
    <w:rsid w:val="005F3AB5"/>
    <w:rsid w:val="005F40AF"/>
    <w:rsid w:val="005F4C62"/>
    <w:rsid w:val="005F545A"/>
    <w:rsid w:val="005F55DF"/>
    <w:rsid w:val="005F683D"/>
    <w:rsid w:val="005F6988"/>
    <w:rsid w:val="00600AA6"/>
    <w:rsid w:val="006015E5"/>
    <w:rsid w:val="0060185E"/>
    <w:rsid w:val="0060204B"/>
    <w:rsid w:val="006039DD"/>
    <w:rsid w:val="00603CE3"/>
    <w:rsid w:val="0060581E"/>
    <w:rsid w:val="00605A1B"/>
    <w:rsid w:val="00607EFA"/>
    <w:rsid w:val="00610B04"/>
    <w:rsid w:val="00610C44"/>
    <w:rsid w:val="006128B2"/>
    <w:rsid w:val="00612E0A"/>
    <w:rsid w:val="006135B4"/>
    <w:rsid w:val="00613E55"/>
    <w:rsid w:val="0061510C"/>
    <w:rsid w:val="00615154"/>
    <w:rsid w:val="00615F9E"/>
    <w:rsid w:val="00616301"/>
    <w:rsid w:val="006205AE"/>
    <w:rsid w:val="00620F7E"/>
    <w:rsid w:val="006212EB"/>
    <w:rsid w:val="00621BCA"/>
    <w:rsid w:val="00621D30"/>
    <w:rsid w:val="0062265E"/>
    <w:rsid w:val="006247CD"/>
    <w:rsid w:val="00624FC7"/>
    <w:rsid w:val="0062627C"/>
    <w:rsid w:val="0063016E"/>
    <w:rsid w:val="00630A4F"/>
    <w:rsid w:val="00632337"/>
    <w:rsid w:val="006332BF"/>
    <w:rsid w:val="0063451B"/>
    <w:rsid w:val="00634F40"/>
    <w:rsid w:val="0063569F"/>
    <w:rsid w:val="006359AD"/>
    <w:rsid w:val="00636B54"/>
    <w:rsid w:val="00637B8E"/>
    <w:rsid w:val="006412AC"/>
    <w:rsid w:val="006419E7"/>
    <w:rsid w:val="00641C8A"/>
    <w:rsid w:val="006422DE"/>
    <w:rsid w:val="0064597A"/>
    <w:rsid w:val="00645C75"/>
    <w:rsid w:val="006467C2"/>
    <w:rsid w:val="00647219"/>
    <w:rsid w:val="0064740D"/>
    <w:rsid w:val="006474E7"/>
    <w:rsid w:val="00650744"/>
    <w:rsid w:val="00650D77"/>
    <w:rsid w:val="006539EA"/>
    <w:rsid w:val="00654062"/>
    <w:rsid w:val="006555A0"/>
    <w:rsid w:val="006566F4"/>
    <w:rsid w:val="006568DD"/>
    <w:rsid w:val="00656E45"/>
    <w:rsid w:val="00656F47"/>
    <w:rsid w:val="006605EB"/>
    <w:rsid w:val="0066124B"/>
    <w:rsid w:val="006613DB"/>
    <w:rsid w:val="006645EA"/>
    <w:rsid w:val="00664CC0"/>
    <w:rsid w:val="0066515F"/>
    <w:rsid w:val="006676AC"/>
    <w:rsid w:val="00667E10"/>
    <w:rsid w:val="00673C71"/>
    <w:rsid w:val="0067572D"/>
    <w:rsid w:val="006768CB"/>
    <w:rsid w:val="00676CDD"/>
    <w:rsid w:val="00677B59"/>
    <w:rsid w:val="006801A5"/>
    <w:rsid w:val="00682AC6"/>
    <w:rsid w:val="00683218"/>
    <w:rsid w:val="00683516"/>
    <w:rsid w:val="00683D11"/>
    <w:rsid w:val="00683EFD"/>
    <w:rsid w:val="00686DDF"/>
    <w:rsid w:val="006871E1"/>
    <w:rsid w:val="00687C12"/>
    <w:rsid w:val="00694750"/>
    <w:rsid w:val="006953C6"/>
    <w:rsid w:val="0069563F"/>
    <w:rsid w:val="0069796C"/>
    <w:rsid w:val="006A0849"/>
    <w:rsid w:val="006A0D38"/>
    <w:rsid w:val="006A26F3"/>
    <w:rsid w:val="006A572E"/>
    <w:rsid w:val="006A6162"/>
    <w:rsid w:val="006B11FE"/>
    <w:rsid w:val="006B126B"/>
    <w:rsid w:val="006B1F57"/>
    <w:rsid w:val="006B27BD"/>
    <w:rsid w:val="006B3A36"/>
    <w:rsid w:val="006B478C"/>
    <w:rsid w:val="006B4FF6"/>
    <w:rsid w:val="006B58BC"/>
    <w:rsid w:val="006B59AD"/>
    <w:rsid w:val="006B6299"/>
    <w:rsid w:val="006B6C74"/>
    <w:rsid w:val="006B74F1"/>
    <w:rsid w:val="006C137C"/>
    <w:rsid w:val="006C1533"/>
    <w:rsid w:val="006C17F3"/>
    <w:rsid w:val="006C1FCA"/>
    <w:rsid w:val="006C22A6"/>
    <w:rsid w:val="006C2560"/>
    <w:rsid w:val="006C299B"/>
    <w:rsid w:val="006C2CF0"/>
    <w:rsid w:val="006C3691"/>
    <w:rsid w:val="006C3D8C"/>
    <w:rsid w:val="006C5A4B"/>
    <w:rsid w:val="006C5DF1"/>
    <w:rsid w:val="006C6CDB"/>
    <w:rsid w:val="006D0FD7"/>
    <w:rsid w:val="006D1747"/>
    <w:rsid w:val="006D2778"/>
    <w:rsid w:val="006D33D5"/>
    <w:rsid w:val="006D542A"/>
    <w:rsid w:val="006D5838"/>
    <w:rsid w:val="006D68C0"/>
    <w:rsid w:val="006D6E89"/>
    <w:rsid w:val="006D7B3A"/>
    <w:rsid w:val="006D7D63"/>
    <w:rsid w:val="006E0DFA"/>
    <w:rsid w:val="006E1AC0"/>
    <w:rsid w:val="006E26BA"/>
    <w:rsid w:val="006E2BD0"/>
    <w:rsid w:val="006E41DA"/>
    <w:rsid w:val="006E733E"/>
    <w:rsid w:val="006E7770"/>
    <w:rsid w:val="006F128D"/>
    <w:rsid w:val="006F1B0F"/>
    <w:rsid w:val="006F1CB6"/>
    <w:rsid w:val="006F24FD"/>
    <w:rsid w:val="006F26F0"/>
    <w:rsid w:val="006F358C"/>
    <w:rsid w:val="006F3C12"/>
    <w:rsid w:val="006F3D77"/>
    <w:rsid w:val="006F4215"/>
    <w:rsid w:val="006F6D3D"/>
    <w:rsid w:val="006F7424"/>
    <w:rsid w:val="0070068B"/>
    <w:rsid w:val="00700FD0"/>
    <w:rsid w:val="00703A6D"/>
    <w:rsid w:val="0070540E"/>
    <w:rsid w:val="00705966"/>
    <w:rsid w:val="00705DDC"/>
    <w:rsid w:val="007060FE"/>
    <w:rsid w:val="00706677"/>
    <w:rsid w:val="00706985"/>
    <w:rsid w:val="00706E3F"/>
    <w:rsid w:val="0071312F"/>
    <w:rsid w:val="00713DF7"/>
    <w:rsid w:val="007166CC"/>
    <w:rsid w:val="00716EFD"/>
    <w:rsid w:val="00716FFA"/>
    <w:rsid w:val="00717C91"/>
    <w:rsid w:val="00723454"/>
    <w:rsid w:val="00724D34"/>
    <w:rsid w:val="007255B3"/>
    <w:rsid w:val="00726AAA"/>
    <w:rsid w:val="00726CAD"/>
    <w:rsid w:val="007278F1"/>
    <w:rsid w:val="007305A4"/>
    <w:rsid w:val="00730E07"/>
    <w:rsid w:val="00731531"/>
    <w:rsid w:val="007316A2"/>
    <w:rsid w:val="00731ABD"/>
    <w:rsid w:val="0073227A"/>
    <w:rsid w:val="007335B0"/>
    <w:rsid w:val="00733920"/>
    <w:rsid w:val="00734B23"/>
    <w:rsid w:val="00734E8E"/>
    <w:rsid w:val="00735828"/>
    <w:rsid w:val="00737F55"/>
    <w:rsid w:val="00740039"/>
    <w:rsid w:val="007401FD"/>
    <w:rsid w:val="007403CD"/>
    <w:rsid w:val="007406AE"/>
    <w:rsid w:val="00740B1C"/>
    <w:rsid w:val="00742E9F"/>
    <w:rsid w:val="0074455E"/>
    <w:rsid w:val="00745208"/>
    <w:rsid w:val="00745EF5"/>
    <w:rsid w:val="00746815"/>
    <w:rsid w:val="00747792"/>
    <w:rsid w:val="0075101C"/>
    <w:rsid w:val="00751B7B"/>
    <w:rsid w:val="00757558"/>
    <w:rsid w:val="007577C8"/>
    <w:rsid w:val="007602A6"/>
    <w:rsid w:val="00760CA7"/>
    <w:rsid w:val="00761649"/>
    <w:rsid w:val="00765B0F"/>
    <w:rsid w:val="00766E07"/>
    <w:rsid w:val="00767093"/>
    <w:rsid w:val="00767227"/>
    <w:rsid w:val="007678D5"/>
    <w:rsid w:val="00767D63"/>
    <w:rsid w:val="00770521"/>
    <w:rsid w:val="00770657"/>
    <w:rsid w:val="007720F4"/>
    <w:rsid w:val="007743DB"/>
    <w:rsid w:val="00776B2A"/>
    <w:rsid w:val="00777A7E"/>
    <w:rsid w:val="00780C34"/>
    <w:rsid w:val="00780E7B"/>
    <w:rsid w:val="007811DC"/>
    <w:rsid w:val="0078124E"/>
    <w:rsid w:val="00783A42"/>
    <w:rsid w:val="007857A4"/>
    <w:rsid w:val="00787441"/>
    <w:rsid w:val="007906B5"/>
    <w:rsid w:val="007937A2"/>
    <w:rsid w:val="0079390B"/>
    <w:rsid w:val="00794BBA"/>
    <w:rsid w:val="00795532"/>
    <w:rsid w:val="00795860"/>
    <w:rsid w:val="00796810"/>
    <w:rsid w:val="00797182"/>
    <w:rsid w:val="00797A3C"/>
    <w:rsid w:val="007A17E5"/>
    <w:rsid w:val="007A1DDD"/>
    <w:rsid w:val="007A2BA0"/>
    <w:rsid w:val="007A5109"/>
    <w:rsid w:val="007A5F91"/>
    <w:rsid w:val="007A627B"/>
    <w:rsid w:val="007B24D5"/>
    <w:rsid w:val="007B28AB"/>
    <w:rsid w:val="007B2A7C"/>
    <w:rsid w:val="007B407F"/>
    <w:rsid w:val="007B4EFC"/>
    <w:rsid w:val="007B6391"/>
    <w:rsid w:val="007B6BAE"/>
    <w:rsid w:val="007B792C"/>
    <w:rsid w:val="007C093C"/>
    <w:rsid w:val="007C0D22"/>
    <w:rsid w:val="007C0D6B"/>
    <w:rsid w:val="007C1424"/>
    <w:rsid w:val="007C21A5"/>
    <w:rsid w:val="007C3A47"/>
    <w:rsid w:val="007C589B"/>
    <w:rsid w:val="007C64A1"/>
    <w:rsid w:val="007D0683"/>
    <w:rsid w:val="007D0755"/>
    <w:rsid w:val="007D10F9"/>
    <w:rsid w:val="007D1FD4"/>
    <w:rsid w:val="007D201D"/>
    <w:rsid w:val="007D27CE"/>
    <w:rsid w:val="007D32B2"/>
    <w:rsid w:val="007D4709"/>
    <w:rsid w:val="007D6461"/>
    <w:rsid w:val="007D6A05"/>
    <w:rsid w:val="007E02D2"/>
    <w:rsid w:val="007E03BE"/>
    <w:rsid w:val="007E10E2"/>
    <w:rsid w:val="007E1F54"/>
    <w:rsid w:val="007E2560"/>
    <w:rsid w:val="007E4724"/>
    <w:rsid w:val="007E715D"/>
    <w:rsid w:val="007E7185"/>
    <w:rsid w:val="007E75EF"/>
    <w:rsid w:val="007F0FE0"/>
    <w:rsid w:val="007F3C46"/>
    <w:rsid w:val="007F5159"/>
    <w:rsid w:val="007F5844"/>
    <w:rsid w:val="007F5896"/>
    <w:rsid w:val="007F680F"/>
    <w:rsid w:val="007F7190"/>
    <w:rsid w:val="00802426"/>
    <w:rsid w:val="0080274C"/>
    <w:rsid w:val="008029F3"/>
    <w:rsid w:val="00802F13"/>
    <w:rsid w:val="008044A8"/>
    <w:rsid w:val="00804953"/>
    <w:rsid w:val="00805F56"/>
    <w:rsid w:val="00806530"/>
    <w:rsid w:val="008066FB"/>
    <w:rsid w:val="0080681F"/>
    <w:rsid w:val="008073A3"/>
    <w:rsid w:val="0081169D"/>
    <w:rsid w:val="008128E4"/>
    <w:rsid w:val="00812B49"/>
    <w:rsid w:val="008133B1"/>
    <w:rsid w:val="00813A3F"/>
    <w:rsid w:val="00813A9F"/>
    <w:rsid w:val="00814A60"/>
    <w:rsid w:val="0081551D"/>
    <w:rsid w:val="008155C4"/>
    <w:rsid w:val="00815ADB"/>
    <w:rsid w:val="00816D99"/>
    <w:rsid w:val="00817441"/>
    <w:rsid w:val="00820D32"/>
    <w:rsid w:val="00821581"/>
    <w:rsid w:val="00821FE4"/>
    <w:rsid w:val="008223B1"/>
    <w:rsid w:val="00823CF0"/>
    <w:rsid w:val="00823EC2"/>
    <w:rsid w:val="00825665"/>
    <w:rsid w:val="00825EA3"/>
    <w:rsid w:val="00826AC4"/>
    <w:rsid w:val="00827F24"/>
    <w:rsid w:val="00830E9E"/>
    <w:rsid w:val="00831D15"/>
    <w:rsid w:val="00832EE3"/>
    <w:rsid w:val="00833295"/>
    <w:rsid w:val="00833E1D"/>
    <w:rsid w:val="0083785F"/>
    <w:rsid w:val="00840368"/>
    <w:rsid w:val="0084173B"/>
    <w:rsid w:val="008421CD"/>
    <w:rsid w:val="008429A1"/>
    <w:rsid w:val="008438D9"/>
    <w:rsid w:val="00847C7F"/>
    <w:rsid w:val="00853FD8"/>
    <w:rsid w:val="0085446C"/>
    <w:rsid w:val="00856172"/>
    <w:rsid w:val="0085719C"/>
    <w:rsid w:val="00860089"/>
    <w:rsid w:val="008609F2"/>
    <w:rsid w:val="00860E68"/>
    <w:rsid w:val="008650D3"/>
    <w:rsid w:val="00865FF7"/>
    <w:rsid w:val="00866531"/>
    <w:rsid w:val="00867C64"/>
    <w:rsid w:val="00867DBA"/>
    <w:rsid w:val="00871738"/>
    <w:rsid w:val="00871BF9"/>
    <w:rsid w:val="00871DD6"/>
    <w:rsid w:val="008735F8"/>
    <w:rsid w:val="008739C3"/>
    <w:rsid w:val="00875A77"/>
    <w:rsid w:val="00875E44"/>
    <w:rsid w:val="008769C3"/>
    <w:rsid w:val="00876A70"/>
    <w:rsid w:val="00876A8F"/>
    <w:rsid w:val="00877013"/>
    <w:rsid w:val="0087747E"/>
    <w:rsid w:val="00877B98"/>
    <w:rsid w:val="00880EF8"/>
    <w:rsid w:val="00881A1B"/>
    <w:rsid w:val="00883068"/>
    <w:rsid w:val="008836CF"/>
    <w:rsid w:val="00883AC1"/>
    <w:rsid w:val="0088515B"/>
    <w:rsid w:val="0088595C"/>
    <w:rsid w:val="008870D6"/>
    <w:rsid w:val="00891166"/>
    <w:rsid w:val="008912BB"/>
    <w:rsid w:val="008918BE"/>
    <w:rsid w:val="008919C9"/>
    <w:rsid w:val="00891F99"/>
    <w:rsid w:val="00893676"/>
    <w:rsid w:val="008937AE"/>
    <w:rsid w:val="00895023"/>
    <w:rsid w:val="00895CDF"/>
    <w:rsid w:val="008962FC"/>
    <w:rsid w:val="00897B6C"/>
    <w:rsid w:val="00897DF2"/>
    <w:rsid w:val="008A0569"/>
    <w:rsid w:val="008A0895"/>
    <w:rsid w:val="008A17CE"/>
    <w:rsid w:val="008A3C81"/>
    <w:rsid w:val="008A401C"/>
    <w:rsid w:val="008A5625"/>
    <w:rsid w:val="008A5A86"/>
    <w:rsid w:val="008A79B5"/>
    <w:rsid w:val="008A7E46"/>
    <w:rsid w:val="008B17FD"/>
    <w:rsid w:val="008B3627"/>
    <w:rsid w:val="008B4219"/>
    <w:rsid w:val="008B483A"/>
    <w:rsid w:val="008B5334"/>
    <w:rsid w:val="008C00D2"/>
    <w:rsid w:val="008C07D9"/>
    <w:rsid w:val="008C29BE"/>
    <w:rsid w:val="008C368A"/>
    <w:rsid w:val="008C3A6F"/>
    <w:rsid w:val="008C46FC"/>
    <w:rsid w:val="008C5B30"/>
    <w:rsid w:val="008C6198"/>
    <w:rsid w:val="008C7C8C"/>
    <w:rsid w:val="008D01E8"/>
    <w:rsid w:val="008D0943"/>
    <w:rsid w:val="008D3380"/>
    <w:rsid w:val="008D357A"/>
    <w:rsid w:val="008D3ECE"/>
    <w:rsid w:val="008D4081"/>
    <w:rsid w:val="008D4E5F"/>
    <w:rsid w:val="008D5948"/>
    <w:rsid w:val="008D68F6"/>
    <w:rsid w:val="008D6C1E"/>
    <w:rsid w:val="008D77AA"/>
    <w:rsid w:val="008E1BD8"/>
    <w:rsid w:val="008E2065"/>
    <w:rsid w:val="008E2371"/>
    <w:rsid w:val="008E2BC7"/>
    <w:rsid w:val="008E2E16"/>
    <w:rsid w:val="008E2E22"/>
    <w:rsid w:val="008E37E3"/>
    <w:rsid w:val="008E385A"/>
    <w:rsid w:val="008E4633"/>
    <w:rsid w:val="008E53F8"/>
    <w:rsid w:val="008E661E"/>
    <w:rsid w:val="008F0A2F"/>
    <w:rsid w:val="008F1B2C"/>
    <w:rsid w:val="008F1D15"/>
    <w:rsid w:val="008F25BD"/>
    <w:rsid w:val="008F2E28"/>
    <w:rsid w:val="008F327D"/>
    <w:rsid w:val="008F57CC"/>
    <w:rsid w:val="008F6461"/>
    <w:rsid w:val="00900272"/>
    <w:rsid w:val="009009C1"/>
    <w:rsid w:val="00900B25"/>
    <w:rsid w:val="00902BAB"/>
    <w:rsid w:val="00904A1A"/>
    <w:rsid w:val="009067B1"/>
    <w:rsid w:val="00910CA9"/>
    <w:rsid w:val="00910F6D"/>
    <w:rsid w:val="0091136C"/>
    <w:rsid w:val="0091248E"/>
    <w:rsid w:val="00912BB9"/>
    <w:rsid w:val="00913B40"/>
    <w:rsid w:val="00913FC8"/>
    <w:rsid w:val="0091510B"/>
    <w:rsid w:val="009157DA"/>
    <w:rsid w:val="00915A6F"/>
    <w:rsid w:val="00916874"/>
    <w:rsid w:val="00917148"/>
    <w:rsid w:val="00920BE6"/>
    <w:rsid w:val="0092234A"/>
    <w:rsid w:val="00923CC5"/>
    <w:rsid w:val="00926B44"/>
    <w:rsid w:val="009275C4"/>
    <w:rsid w:val="00927EF3"/>
    <w:rsid w:val="009330A8"/>
    <w:rsid w:val="009332E5"/>
    <w:rsid w:val="00933B8F"/>
    <w:rsid w:val="00933BF6"/>
    <w:rsid w:val="0093775D"/>
    <w:rsid w:val="009403BD"/>
    <w:rsid w:val="00941BCC"/>
    <w:rsid w:val="00941CCD"/>
    <w:rsid w:val="009426CD"/>
    <w:rsid w:val="00942D5C"/>
    <w:rsid w:val="00944C2A"/>
    <w:rsid w:val="00945018"/>
    <w:rsid w:val="00945E68"/>
    <w:rsid w:val="009461FD"/>
    <w:rsid w:val="009469DA"/>
    <w:rsid w:val="0094734F"/>
    <w:rsid w:val="00947B21"/>
    <w:rsid w:val="009501E2"/>
    <w:rsid w:val="00950B89"/>
    <w:rsid w:val="00950F23"/>
    <w:rsid w:val="009513A0"/>
    <w:rsid w:val="009548BC"/>
    <w:rsid w:val="00954F34"/>
    <w:rsid w:val="00955397"/>
    <w:rsid w:val="009559A5"/>
    <w:rsid w:val="00955EB7"/>
    <w:rsid w:val="00957B92"/>
    <w:rsid w:val="00960851"/>
    <w:rsid w:val="009615A2"/>
    <w:rsid w:val="00961FCA"/>
    <w:rsid w:val="00962476"/>
    <w:rsid w:val="00963201"/>
    <w:rsid w:val="00964C58"/>
    <w:rsid w:val="00964E74"/>
    <w:rsid w:val="00965FB4"/>
    <w:rsid w:val="009665DA"/>
    <w:rsid w:val="00966C14"/>
    <w:rsid w:val="00967B98"/>
    <w:rsid w:val="0097084E"/>
    <w:rsid w:val="00970B18"/>
    <w:rsid w:val="00970DFB"/>
    <w:rsid w:val="00971166"/>
    <w:rsid w:val="00971D24"/>
    <w:rsid w:val="0097439D"/>
    <w:rsid w:val="00975CA4"/>
    <w:rsid w:val="00977620"/>
    <w:rsid w:val="009800C5"/>
    <w:rsid w:val="00981A06"/>
    <w:rsid w:val="009820D0"/>
    <w:rsid w:val="00982C15"/>
    <w:rsid w:val="00982C5E"/>
    <w:rsid w:val="00983D02"/>
    <w:rsid w:val="00984613"/>
    <w:rsid w:val="009860A6"/>
    <w:rsid w:val="0098627C"/>
    <w:rsid w:val="009868BC"/>
    <w:rsid w:val="00987DC9"/>
    <w:rsid w:val="00991A6F"/>
    <w:rsid w:val="009928D7"/>
    <w:rsid w:val="00993BAF"/>
    <w:rsid w:val="00994F79"/>
    <w:rsid w:val="009953B2"/>
    <w:rsid w:val="009974F7"/>
    <w:rsid w:val="009977CD"/>
    <w:rsid w:val="009A035B"/>
    <w:rsid w:val="009A0435"/>
    <w:rsid w:val="009A1A7F"/>
    <w:rsid w:val="009A1E18"/>
    <w:rsid w:val="009A2DD7"/>
    <w:rsid w:val="009A3616"/>
    <w:rsid w:val="009A4D0E"/>
    <w:rsid w:val="009A633A"/>
    <w:rsid w:val="009A679E"/>
    <w:rsid w:val="009A737D"/>
    <w:rsid w:val="009B03AB"/>
    <w:rsid w:val="009B1C14"/>
    <w:rsid w:val="009B23E0"/>
    <w:rsid w:val="009B5C44"/>
    <w:rsid w:val="009B644E"/>
    <w:rsid w:val="009C03BA"/>
    <w:rsid w:val="009C0B2F"/>
    <w:rsid w:val="009C0C41"/>
    <w:rsid w:val="009C1CBA"/>
    <w:rsid w:val="009C2224"/>
    <w:rsid w:val="009C2446"/>
    <w:rsid w:val="009C3B6D"/>
    <w:rsid w:val="009C55A9"/>
    <w:rsid w:val="009C6089"/>
    <w:rsid w:val="009C6DBF"/>
    <w:rsid w:val="009C700D"/>
    <w:rsid w:val="009C71C1"/>
    <w:rsid w:val="009C764F"/>
    <w:rsid w:val="009C7BA6"/>
    <w:rsid w:val="009D063B"/>
    <w:rsid w:val="009D0787"/>
    <w:rsid w:val="009D1945"/>
    <w:rsid w:val="009D1E8B"/>
    <w:rsid w:val="009D2991"/>
    <w:rsid w:val="009D32FD"/>
    <w:rsid w:val="009D69D2"/>
    <w:rsid w:val="009D7775"/>
    <w:rsid w:val="009D7950"/>
    <w:rsid w:val="009D79CE"/>
    <w:rsid w:val="009E08B8"/>
    <w:rsid w:val="009E1269"/>
    <w:rsid w:val="009E2F18"/>
    <w:rsid w:val="009E2F3B"/>
    <w:rsid w:val="009E4481"/>
    <w:rsid w:val="009E5038"/>
    <w:rsid w:val="009E57ED"/>
    <w:rsid w:val="009E7D6F"/>
    <w:rsid w:val="009F1683"/>
    <w:rsid w:val="009F191A"/>
    <w:rsid w:val="009F1E6D"/>
    <w:rsid w:val="009F2B0D"/>
    <w:rsid w:val="009F505D"/>
    <w:rsid w:val="009F68E6"/>
    <w:rsid w:val="009F7088"/>
    <w:rsid w:val="00A01A72"/>
    <w:rsid w:val="00A01C4B"/>
    <w:rsid w:val="00A01E30"/>
    <w:rsid w:val="00A02572"/>
    <w:rsid w:val="00A02586"/>
    <w:rsid w:val="00A02977"/>
    <w:rsid w:val="00A02DE4"/>
    <w:rsid w:val="00A033B1"/>
    <w:rsid w:val="00A0381C"/>
    <w:rsid w:val="00A06C87"/>
    <w:rsid w:val="00A076A8"/>
    <w:rsid w:val="00A07B35"/>
    <w:rsid w:val="00A1142C"/>
    <w:rsid w:val="00A11768"/>
    <w:rsid w:val="00A1182C"/>
    <w:rsid w:val="00A11B3D"/>
    <w:rsid w:val="00A143DB"/>
    <w:rsid w:val="00A15157"/>
    <w:rsid w:val="00A15856"/>
    <w:rsid w:val="00A16085"/>
    <w:rsid w:val="00A17845"/>
    <w:rsid w:val="00A206A8"/>
    <w:rsid w:val="00A20A82"/>
    <w:rsid w:val="00A20FB3"/>
    <w:rsid w:val="00A21CC3"/>
    <w:rsid w:val="00A22490"/>
    <w:rsid w:val="00A2341B"/>
    <w:rsid w:val="00A253D0"/>
    <w:rsid w:val="00A3058E"/>
    <w:rsid w:val="00A3068B"/>
    <w:rsid w:val="00A3149C"/>
    <w:rsid w:val="00A32AA4"/>
    <w:rsid w:val="00A33CAD"/>
    <w:rsid w:val="00A35188"/>
    <w:rsid w:val="00A367A0"/>
    <w:rsid w:val="00A372C0"/>
    <w:rsid w:val="00A40945"/>
    <w:rsid w:val="00A42E6E"/>
    <w:rsid w:val="00A43A23"/>
    <w:rsid w:val="00A45ACE"/>
    <w:rsid w:val="00A46412"/>
    <w:rsid w:val="00A46C8A"/>
    <w:rsid w:val="00A508AA"/>
    <w:rsid w:val="00A510F9"/>
    <w:rsid w:val="00A53DDE"/>
    <w:rsid w:val="00A56C6C"/>
    <w:rsid w:val="00A56D23"/>
    <w:rsid w:val="00A600AD"/>
    <w:rsid w:val="00A60DFD"/>
    <w:rsid w:val="00A6246E"/>
    <w:rsid w:val="00A64028"/>
    <w:rsid w:val="00A6448E"/>
    <w:rsid w:val="00A646C2"/>
    <w:rsid w:val="00A64986"/>
    <w:rsid w:val="00A6696D"/>
    <w:rsid w:val="00A66C0C"/>
    <w:rsid w:val="00A66FDB"/>
    <w:rsid w:val="00A679B9"/>
    <w:rsid w:val="00A7098A"/>
    <w:rsid w:val="00A710C6"/>
    <w:rsid w:val="00A721F7"/>
    <w:rsid w:val="00A723E2"/>
    <w:rsid w:val="00A72670"/>
    <w:rsid w:val="00A72D2B"/>
    <w:rsid w:val="00A745A0"/>
    <w:rsid w:val="00A76BF0"/>
    <w:rsid w:val="00A77446"/>
    <w:rsid w:val="00A77560"/>
    <w:rsid w:val="00A77A57"/>
    <w:rsid w:val="00A77E76"/>
    <w:rsid w:val="00A8091E"/>
    <w:rsid w:val="00A81296"/>
    <w:rsid w:val="00A81F28"/>
    <w:rsid w:val="00A826AF"/>
    <w:rsid w:val="00A8414E"/>
    <w:rsid w:val="00A85C72"/>
    <w:rsid w:val="00A87BC6"/>
    <w:rsid w:val="00A91732"/>
    <w:rsid w:val="00A92A6D"/>
    <w:rsid w:val="00A93B88"/>
    <w:rsid w:val="00A947B7"/>
    <w:rsid w:val="00A97908"/>
    <w:rsid w:val="00A97C12"/>
    <w:rsid w:val="00AA0B4D"/>
    <w:rsid w:val="00AA2BF1"/>
    <w:rsid w:val="00AA2F9A"/>
    <w:rsid w:val="00AA347D"/>
    <w:rsid w:val="00AA348E"/>
    <w:rsid w:val="00AA4F39"/>
    <w:rsid w:val="00AA5170"/>
    <w:rsid w:val="00AA71F3"/>
    <w:rsid w:val="00AA7400"/>
    <w:rsid w:val="00AA7573"/>
    <w:rsid w:val="00AB0D9F"/>
    <w:rsid w:val="00AB1416"/>
    <w:rsid w:val="00AB33B6"/>
    <w:rsid w:val="00AB4BBE"/>
    <w:rsid w:val="00AB5104"/>
    <w:rsid w:val="00AB6CF6"/>
    <w:rsid w:val="00AB743B"/>
    <w:rsid w:val="00AB7E7D"/>
    <w:rsid w:val="00AC0050"/>
    <w:rsid w:val="00AC3CF8"/>
    <w:rsid w:val="00AC3FDB"/>
    <w:rsid w:val="00AC502B"/>
    <w:rsid w:val="00AC5604"/>
    <w:rsid w:val="00AC5BD1"/>
    <w:rsid w:val="00AC6E24"/>
    <w:rsid w:val="00AC6ECA"/>
    <w:rsid w:val="00AD0384"/>
    <w:rsid w:val="00AD2F45"/>
    <w:rsid w:val="00AD314A"/>
    <w:rsid w:val="00AD31AD"/>
    <w:rsid w:val="00AD4280"/>
    <w:rsid w:val="00AD46FE"/>
    <w:rsid w:val="00AD484E"/>
    <w:rsid w:val="00AD5DE9"/>
    <w:rsid w:val="00AD711A"/>
    <w:rsid w:val="00AE0875"/>
    <w:rsid w:val="00AE18C3"/>
    <w:rsid w:val="00AE1B6F"/>
    <w:rsid w:val="00AE23AA"/>
    <w:rsid w:val="00AE2D62"/>
    <w:rsid w:val="00AE5A4F"/>
    <w:rsid w:val="00AE65F0"/>
    <w:rsid w:val="00AE6AF1"/>
    <w:rsid w:val="00AE7E13"/>
    <w:rsid w:val="00AF00E5"/>
    <w:rsid w:val="00AF13FD"/>
    <w:rsid w:val="00AF1FAB"/>
    <w:rsid w:val="00AF331E"/>
    <w:rsid w:val="00AF4171"/>
    <w:rsid w:val="00AF4A53"/>
    <w:rsid w:val="00AF51C9"/>
    <w:rsid w:val="00AF622C"/>
    <w:rsid w:val="00AF7421"/>
    <w:rsid w:val="00B05045"/>
    <w:rsid w:val="00B0541A"/>
    <w:rsid w:val="00B05707"/>
    <w:rsid w:val="00B06CE2"/>
    <w:rsid w:val="00B07AF7"/>
    <w:rsid w:val="00B07FA1"/>
    <w:rsid w:val="00B10871"/>
    <w:rsid w:val="00B111B7"/>
    <w:rsid w:val="00B114C9"/>
    <w:rsid w:val="00B11803"/>
    <w:rsid w:val="00B11CD7"/>
    <w:rsid w:val="00B1281D"/>
    <w:rsid w:val="00B134B1"/>
    <w:rsid w:val="00B13D77"/>
    <w:rsid w:val="00B14AE0"/>
    <w:rsid w:val="00B1501E"/>
    <w:rsid w:val="00B1589E"/>
    <w:rsid w:val="00B1752A"/>
    <w:rsid w:val="00B178B3"/>
    <w:rsid w:val="00B202EC"/>
    <w:rsid w:val="00B2039B"/>
    <w:rsid w:val="00B21335"/>
    <w:rsid w:val="00B217E6"/>
    <w:rsid w:val="00B224C1"/>
    <w:rsid w:val="00B22660"/>
    <w:rsid w:val="00B22682"/>
    <w:rsid w:val="00B23581"/>
    <w:rsid w:val="00B23C8D"/>
    <w:rsid w:val="00B23C9F"/>
    <w:rsid w:val="00B23E60"/>
    <w:rsid w:val="00B30367"/>
    <w:rsid w:val="00B31537"/>
    <w:rsid w:val="00B32C39"/>
    <w:rsid w:val="00B33A17"/>
    <w:rsid w:val="00B33F23"/>
    <w:rsid w:val="00B36006"/>
    <w:rsid w:val="00B40851"/>
    <w:rsid w:val="00B41202"/>
    <w:rsid w:val="00B41B8F"/>
    <w:rsid w:val="00B41C5F"/>
    <w:rsid w:val="00B42C55"/>
    <w:rsid w:val="00B44B06"/>
    <w:rsid w:val="00B44E43"/>
    <w:rsid w:val="00B458C2"/>
    <w:rsid w:val="00B462A1"/>
    <w:rsid w:val="00B46DBF"/>
    <w:rsid w:val="00B47F82"/>
    <w:rsid w:val="00B53590"/>
    <w:rsid w:val="00B53CC7"/>
    <w:rsid w:val="00B53F18"/>
    <w:rsid w:val="00B5530E"/>
    <w:rsid w:val="00B55A52"/>
    <w:rsid w:val="00B601FC"/>
    <w:rsid w:val="00B60968"/>
    <w:rsid w:val="00B611B7"/>
    <w:rsid w:val="00B61A24"/>
    <w:rsid w:val="00B637B3"/>
    <w:rsid w:val="00B6453E"/>
    <w:rsid w:val="00B64C82"/>
    <w:rsid w:val="00B64CA4"/>
    <w:rsid w:val="00B650BE"/>
    <w:rsid w:val="00B72CF6"/>
    <w:rsid w:val="00B72FF8"/>
    <w:rsid w:val="00B73972"/>
    <w:rsid w:val="00B74389"/>
    <w:rsid w:val="00B74F95"/>
    <w:rsid w:val="00B77233"/>
    <w:rsid w:val="00B81A3F"/>
    <w:rsid w:val="00B82896"/>
    <w:rsid w:val="00B82E01"/>
    <w:rsid w:val="00B836B1"/>
    <w:rsid w:val="00B8381B"/>
    <w:rsid w:val="00B83EF1"/>
    <w:rsid w:val="00B8525F"/>
    <w:rsid w:val="00B858C4"/>
    <w:rsid w:val="00B85E12"/>
    <w:rsid w:val="00B86E63"/>
    <w:rsid w:val="00B87030"/>
    <w:rsid w:val="00B9075B"/>
    <w:rsid w:val="00B93C3D"/>
    <w:rsid w:val="00B94826"/>
    <w:rsid w:val="00B94DE8"/>
    <w:rsid w:val="00B95E5A"/>
    <w:rsid w:val="00B96470"/>
    <w:rsid w:val="00B9699D"/>
    <w:rsid w:val="00BA17D3"/>
    <w:rsid w:val="00BA2C73"/>
    <w:rsid w:val="00BA513F"/>
    <w:rsid w:val="00BA720D"/>
    <w:rsid w:val="00BA777E"/>
    <w:rsid w:val="00BB1D58"/>
    <w:rsid w:val="00BB22C0"/>
    <w:rsid w:val="00BB2CC8"/>
    <w:rsid w:val="00BB47D0"/>
    <w:rsid w:val="00BB6C02"/>
    <w:rsid w:val="00BB6E5E"/>
    <w:rsid w:val="00BB72F5"/>
    <w:rsid w:val="00BB74BC"/>
    <w:rsid w:val="00BC0BFB"/>
    <w:rsid w:val="00BC2486"/>
    <w:rsid w:val="00BC2EDF"/>
    <w:rsid w:val="00BC5747"/>
    <w:rsid w:val="00BC5A2D"/>
    <w:rsid w:val="00BC6E24"/>
    <w:rsid w:val="00BC7ADE"/>
    <w:rsid w:val="00BD03B1"/>
    <w:rsid w:val="00BD05BE"/>
    <w:rsid w:val="00BD0A8E"/>
    <w:rsid w:val="00BD2653"/>
    <w:rsid w:val="00BD3135"/>
    <w:rsid w:val="00BD326B"/>
    <w:rsid w:val="00BD3F76"/>
    <w:rsid w:val="00BD5F41"/>
    <w:rsid w:val="00BD729A"/>
    <w:rsid w:val="00BE0000"/>
    <w:rsid w:val="00BE0977"/>
    <w:rsid w:val="00BE1669"/>
    <w:rsid w:val="00BE3CE5"/>
    <w:rsid w:val="00BE3DE5"/>
    <w:rsid w:val="00BE414E"/>
    <w:rsid w:val="00BE4222"/>
    <w:rsid w:val="00BE5260"/>
    <w:rsid w:val="00BE6549"/>
    <w:rsid w:val="00BF06F0"/>
    <w:rsid w:val="00BF17D8"/>
    <w:rsid w:val="00BF44C6"/>
    <w:rsid w:val="00BF5560"/>
    <w:rsid w:val="00BF6888"/>
    <w:rsid w:val="00BF7635"/>
    <w:rsid w:val="00BF7871"/>
    <w:rsid w:val="00BF7DA3"/>
    <w:rsid w:val="00BF7DB3"/>
    <w:rsid w:val="00C02271"/>
    <w:rsid w:val="00C023C6"/>
    <w:rsid w:val="00C078BE"/>
    <w:rsid w:val="00C07FF1"/>
    <w:rsid w:val="00C113AC"/>
    <w:rsid w:val="00C117AD"/>
    <w:rsid w:val="00C11ACB"/>
    <w:rsid w:val="00C11D19"/>
    <w:rsid w:val="00C13975"/>
    <w:rsid w:val="00C14E24"/>
    <w:rsid w:val="00C15291"/>
    <w:rsid w:val="00C15C09"/>
    <w:rsid w:val="00C2000F"/>
    <w:rsid w:val="00C2006D"/>
    <w:rsid w:val="00C2064B"/>
    <w:rsid w:val="00C20B66"/>
    <w:rsid w:val="00C20F7C"/>
    <w:rsid w:val="00C23554"/>
    <w:rsid w:val="00C25FA5"/>
    <w:rsid w:val="00C2723B"/>
    <w:rsid w:val="00C278BE"/>
    <w:rsid w:val="00C27B12"/>
    <w:rsid w:val="00C27E57"/>
    <w:rsid w:val="00C30D2F"/>
    <w:rsid w:val="00C33626"/>
    <w:rsid w:val="00C36BA6"/>
    <w:rsid w:val="00C3709E"/>
    <w:rsid w:val="00C3767E"/>
    <w:rsid w:val="00C40018"/>
    <w:rsid w:val="00C44574"/>
    <w:rsid w:val="00C461CB"/>
    <w:rsid w:val="00C52F24"/>
    <w:rsid w:val="00C53208"/>
    <w:rsid w:val="00C54154"/>
    <w:rsid w:val="00C547B1"/>
    <w:rsid w:val="00C54F89"/>
    <w:rsid w:val="00C55B6D"/>
    <w:rsid w:val="00C55F3E"/>
    <w:rsid w:val="00C5755C"/>
    <w:rsid w:val="00C57583"/>
    <w:rsid w:val="00C57D1C"/>
    <w:rsid w:val="00C6073F"/>
    <w:rsid w:val="00C6117D"/>
    <w:rsid w:val="00C612C9"/>
    <w:rsid w:val="00C63488"/>
    <w:rsid w:val="00C649FA"/>
    <w:rsid w:val="00C64F3D"/>
    <w:rsid w:val="00C65049"/>
    <w:rsid w:val="00C657DE"/>
    <w:rsid w:val="00C65BD3"/>
    <w:rsid w:val="00C670D4"/>
    <w:rsid w:val="00C67DFC"/>
    <w:rsid w:val="00C70266"/>
    <w:rsid w:val="00C71226"/>
    <w:rsid w:val="00C712AE"/>
    <w:rsid w:val="00C71BF9"/>
    <w:rsid w:val="00C72070"/>
    <w:rsid w:val="00C7334F"/>
    <w:rsid w:val="00C73740"/>
    <w:rsid w:val="00C73743"/>
    <w:rsid w:val="00C74226"/>
    <w:rsid w:val="00C74C0C"/>
    <w:rsid w:val="00C7511E"/>
    <w:rsid w:val="00C7544A"/>
    <w:rsid w:val="00C7581A"/>
    <w:rsid w:val="00C77954"/>
    <w:rsid w:val="00C80596"/>
    <w:rsid w:val="00C8060A"/>
    <w:rsid w:val="00C80F1F"/>
    <w:rsid w:val="00C8654C"/>
    <w:rsid w:val="00C86B74"/>
    <w:rsid w:val="00C87BEC"/>
    <w:rsid w:val="00C919A9"/>
    <w:rsid w:val="00C91CA0"/>
    <w:rsid w:val="00C93795"/>
    <w:rsid w:val="00C9406F"/>
    <w:rsid w:val="00C95327"/>
    <w:rsid w:val="00C95ACD"/>
    <w:rsid w:val="00C96251"/>
    <w:rsid w:val="00C9685E"/>
    <w:rsid w:val="00C96D9A"/>
    <w:rsid w:val="00C97846"/>
    <w:rsid w:val="00CA03DF"/>
    <w:rsid w:val="00CA0B43"/>
    <w:rsid w:val="00CA2E4B"/>
    <w:rsid w:val="00CA3E2D"/>
    <w:rsid w:val="00CA486D"/>
    <w:rsid w:val="00CA638F"/>
    <w:rsid w:val="00CA7600"/>
    <w:rsid w:val="00CB0690"/>
    <w:rsid w:val="00CB1258"/>
    <w:rsid w:val="00CB1836"/>
    <w:rsid w:val="00CB333E"/>
    <w:rsid w:val="00CB7F12"/>
    <w:rsid w:val="00CC0ED7"/>
    <w:rsid w:val="00CC1563"/>
    <w:rsid w:val="00CC2507"/>
    <w:rsid w:val="00CC2A36"/>
    <w:rsid w:val="00CC2A69"/>
    <w:rsid w:val="00CC30FC"/>
    <w:rsid w:val="00CC6735"/>
    <w:rsid w:val="00CC70E2"/>
    <w:rsid w:val="00CC7660"/>
    <w:rsid w:val="00CD0E59"/>
    <w:rsid w:val="00CD19D2"/>
    <w:rsid w:val="00CD28A0"/>
    <w:rsid w:val="00CD3129"/>
    <w:rsid w:val="00CD3441"/>
    <w:rsid w:val="00CD57BB"/>
    <w:rsid w:val="00CD685B"/>
    <w:rsid w:val="00CD77C9"/>
    <w:rsid w:val="00CE0194"/>
    <w:rsid w:val="00CE0D38"/>
    <w:rsid w:val="00CE1684"/>
    <w:rsid w:val="00CE24A7"/>
    <w:rsid w:val="00CE3737"/>
    <w:rsid w:val="00CE3861"/>
    <w:rsid w:val="00CE3B5A"/>
    <w:rsid w:val="00CE5002"/>
    <w:rsid w:val="00CE52C6"/>
    <w:rsid w:val="00CE57E5"/>
    <w:rsid w:val="00CE6998"/>
    <w:rsid w:val="00CE75C9"/>
    <w:rsid w:val="00CF0960"/>
    <w:rsid w:val="00CF0DDF"/>
    <w:rsid w:val="00CF39AF"/>
    <w:rsid w:val="00CF5B9E"/>
    <w:rsid w:val="00CF6304"/>
    <w:rsid w:val="00CF74D4"/>
    <w:rsid w:val="00D00F79"/>
    <w:rsid w:val="00D00FD5"/>
    <w:rsid w:val="00D027B5"/>
    <w:rsid w:val="00D038FB"/>
    <w:rsid w:val="00D03FCE"/>
    <w:rsid w:val="00D04DF2"/>
    <w:rsid w:val="00D063CC"/>
    <w:rsid w:val="00D069E1"/>
    <w:rsid w:val="00D069E2"/>
    <w:rsid w:val="00D07B4C"/>
    <w:rsid w:val="00D07DC3"/>
    <w:rsid w:val="00D07E06"/>
    <w:rsid w:val="00D102E3"/>
    <w:rsid w:val="00D10EEC"/>
    <w:rsid w:val="00D13A05"/>
    <w:rsid w:val="00D14636"/>
    <w:rsid w:val="00D14B79"/>
    <w:rsid w:val="00D14DF0"/>
    <w:rsid w:val="00D1525E"/>
    <w:rsid w:val="00D16794"/>
    <w:rsid w:val="00D16B8A"/>
    <w:rsid w:val="00D17742"/>
    <w:rsid w:val="00D20AAA"/>
    <w:rsid w:val="00D21538"/>
    <w:rsid w:val="00D2180E"/>
    <w:rsid w:val="00D21A6D"/>
    <w:rsid w:val="00D22A6A"/>
    <w:rsid w:val="00D24FE1"/>
    <w:rsid w:val="00D25272"/>
    <w:rsid w:val="00D26D00"/>
    <w:rsid w:val="00D35529"/>
    <w:rsid w:val="00D35CC6"/>
    <w:rsid w:val="00D36CCA"/>
    <w:rsid w:val="00D37CAD"/>
    <w:rsid w:val="00D41951"/>
    <w:rsid w:val="00D41C4A"/>
    <w:rsid w:val="00D440EB"/>
    <w:rsid w:val="00D442C0"/>
    <w:rsid w:val="00D4556F"/>
    <w:rsid w:val="00D4590A"/>
    <w:rsid w:val="00D463CF"/>
    <w:rsid w:val="00D47BDD"/>
    <w:rsid w:val="00D510B6"/>
    <w:rsid w:val="00D510C8"/>
    <w:rsid w:val="00D520BC"/>
    <w:rsid w:val="00D54353"/>
    <w:rsid w:val="00D54ED5"/>
    <w:rsid w:val="00D55601"/>
    <w:rsid w:val="00D564A9"/>
    <w:rsid w:val="00D56547"/>
    <w:rsid w:val="00D5654A"/>
    <w:rsid w:val="00D61674"/>
    <w:rsid w:val="00D62CB3"/>
    <w:rsid w:val="00D63C12"/>
    <w:rsid w:val="00D64682"/>
    <w:rsid w:val="00D66CB5"/>
    <w:rsid w:val="00D67F41"/>
    <w:rsid w:val="00D70254"/>
    <w:rsid w:val="00D732E9"/>
    <w:rsid w:val="00D74AEF"/>
    <w:rsid w:val="00D74DD6"/>
    <w:rsid w:val="00D753D9"/>
    <w:rsid w:val="00D759FD"/>
    <w:rsid w:val="00D75D04"/>
    <w:rsid w:val="00D7721B"/>
    <w:rsid w:val="00D77A47"/>
    <w:rsid w:val="00D8079B"/>
    <w:rsid w:val="00D819DC"/>
    <w:rsid w:val="00D82358"/>
    <w:rsid w:val="00D83CC0"/>
    <w:rsid w:val="00D84FE8"/>
    <w:rsid w:val="00D85D82"/>
    <w:rsid w:val="00D86E6A"/>
    <w:rsid w:val="00D87776"/>
    <w:rsid w:val="00D91DA3"/>
    <w:rsid w:val="00D92B64"/>
    <w:rsid w:val="00D93039"/>
    <w:rsid w:val="00D930D2"/>
    <w:rsid w:val="00D935BB"/>
    <w:rsid w:val="00D937B8"/>
    <w:rsid w:val="00D941D2"/>
    <w:rsid w:val="00D94A91"/>
    <w:rsid w:val="00D955E0"/>
    <w:rsid w:val="00D97CC1"/>
    <w:rsid w:val="00DA0235"/>
    <w:rsid w:val="00DA0FE9"/>
    <w:rsid w:val="00DA11E9"/>
    <w:rsid w:val="00DA32A9"/>
    <w:rsid w:val="00DA3DC0"/>
    <w:rsid w:val="00DA5D0B"/>
    <w:rsid w:val="00DA6CA1"/>
    <w:rsid w:val="00DB0539"/>
    <w:rsid w:val="00DB0D90"/>
    <w:rsid w:val="00DB17E2"/>
    <w:rsid w:val="00DB24A7"/>
    <w:rsid w:val="00DB521B"/>
    <w:rsid w:val="00DB5FE4"/>
    <w:rsid w:val="00DB668B"/>
    <w:rsid w:val="00DB71AF"/>
    <w:rsid w:val="00DC1D22"/>
    <w:rsid w:val="00DC2899"/>
    <w:rsid w:val="00DC2F76"/>
    <w:rsid w:val="00DC324F"/>
    <w:rsid w:val="00DC3305"/>
    <w:rsid w:val="00DC3FD5"/>
    <w:rsid w:val="00DC5622"/>
    <w:rsid w:val="00DC70FA"/>
    <w:rsid w:val="00DD02B4"/>
    <w:rsid w:val="00DD13CC"/>
    <w:rsid w:val="00DD3A1E"/>
    <w:rsid w:val="00DD7C78"/>
    <w:rsid w:val="00DE0953"/>
    <w:rsid w:val="00DE10B3"/>
    <w:rsid w:val="00DE1C30"/>
    <w:rsid w:val="00DE368F"/>
    <w:rsid w:val="00DE482A"/>
    <w:rsid w:val="00DE63AD"/>
    <w:rsid w:val="00DF2C0F"/>
    <w:rsid w:val="00DF5DCB"/>
    <w:rsid w:val="00DF6B03"/>
    <w:rsid w:val="00DF6C6B"/>
    <w:rsid w:val="00E00511"/>
    <w:rsid w:val="00E01B76"/>
    <w:rsid w:val="00E03772"/>
    <w:rsid w:val="00E04FCE"/>
    <w:rsid w:val="00E05F60"/>
    <w:rsid w:val="00E1243D"/>
    <w:rsid w:val="00E12B3A"/>
    <w:rsid w:val="00E12E26"/>
    <w:rsid w:val="00E1567A"/>
    <w:rsid w:val="00E158AE"/>
    <w:rsid w:val="00E20807"/>
    <w:rsid w:val="00E21FE2"/>
    <w:rsid w:val="00E23311"/>
    <w:rsid w:val="00E2338C"/>
    <w:rsid w:val="00E24882"/>
    <w:rsid w:val="00E24B54"/>
    <w:rsid w:val="00E30168"/>
    <w:rsid w:val="00E3087E"/>
    <w:rsid w:val="00E322CC"/>
    <w:rsid w:val="00E3291D"/>
    <w:rsid w:val="00E32A3F"/>
    <w:rsid w:val="00E36A61"/>
    <w:rsid w:val="00E36D85"/>
    <w:rsid w:val="00E37556"/>
    <w:rsid w:val="00E37DD6"/>
    <w:rsid w:val="00E40952"/>
    <w:rsid w:val="00E40977"/>
    <w:rsid w:val="00E42175"/>
    <w:rsid w:val="00E43BB2"/>
    <w:rsid w:val="00E449AA"/>
    <w:rsid w:val="00E47993"/>
    <w:rsid w:val="00E47B06"/>
    <w:rsid w:val="00E52A07"/>
    <w:rsid w:val="00E52FC5"/>
    <w:rsid w:val="00E53932"/>
    <w:rsid w:val="00E54BDA"/>
    <w:rsid w:val="00E55004"/>
    <w:rsid w:val="00E55BD9"/>
    <w:rsid w:val="00E578A6"/>
    <w:rsid w:val="00E57C41"/>
    <w:rsid w:val="00E622C1"/>
    <w:rsid w:val="00E62BBF"/>
    <w:rsid w:val="00E644CB"/>
    <w:rsid w:val="00E6676A"/>
    <w:rsid w:val="00E7073E"/>
    <w:rsid w:val="00E72BC7"/>
    <w:rsid w:val="00E733E6"/>
    <w:rsid w:val="00E74245"/>
    <w:rsid w:val="00E74EE7"/>
    <w:rsid w:val="00E75E0B"/>
    <w:rsid w:val="00E76768"/>
    <w:rsid w:val="00E76EC3"/>
    <w:rsid w:val="00E77660"/>
    <w:rsid w:val="00E80195"/>
    <w:rsid w:val="00E82ABC"/>
    <w:rsid w:val="00E83E8D"/>
    <w:rsid w:val="00E90E66"/>
    <w:rsid w:val="00E9127A"/>
    <w:rsid w:val="00E91B8F"/>
    <w:rsid w:val="00E92533"/>
    <w:rsid w:val="00E93384"/>
    <w:rsid w:val="00E95903"/>
    <w:rsid w:val="00EA09D3"/>
    <w:rsid w:val="00EA254F"/>
    <w:rsid w:val="00EA2671"/>
    <w:rsid w:val="00EA30E9"/>
    <w:rsid w:val="00EA42D7"/>
    <w:rsid w:val="00EA4C29"/>
    <w:rsid w:val="00EA6E99"/>
    <w:rsid w:val="00EB07AF"/>
    <w:rsid w:val="00EB13DF"/>
    <w:rsid w:val="00EB17AF"/>
    <w:rsid w:val="00EB180C"/>
    <w:rsid w:val="00EB1F38"/>
    <w:rsid w:val="00EB20B2"/>
    <w:rsid w:val="00EB214B"/>
    <w:rsid w:val="00EB227E"/>
    <w:rsid w:val="00EB22DC"/>
    <w:rsid w:val="00EB3588"/>
    <w:rsid w:val="00EB448A"/>
    <w:rsid w:val="00EB7C40"/>
    <w:rsid w:val="00EC08BF"/>
    <w:rsid w:val="00EC0FB5"/>
    <w:rsid w:val="00EC10D8"/>
    <w:rsid w:val="00EC1C0C"/>
    <w:rsid w:val="00EC1F8C"/>
    <w:rsid w:val="00EC370E"/>
    <w:rsid w:val="00EC489C"/>
    <w:rsid w:val="00EC61A2"/>
    <w:rsid w:val="00EC7DAD"/>
    <w:rsid w:val="00EC7E8F"/>
    <w:rsid w:val="00EC7F90"/>
    <w:rsid w:val="00ED26A3"/>
    <w:rsid w:val="00ED4857"/>
    <w:rsid w:val="00ED508C"/>
    <w:rsid w:val="00ED5168"/>
    <w:rsid w:val="00ED6970"/>
    <w:rsid w:val="00ED6EF5"/>
    <w:rsid w:val="00ED73F2"/>
    <w:rsid w:val="00EE0E1F"/>
    <w:rsid w:val="00EE1335"/>
    <w:rsid w:val="00EE2877"/>
    <w:rsid w:val="00EE35D2"/>
    <w:rsid w:val="00EE3C87"/>
    <w:rsid w:val="00EE429E"/>
    <w:rsid w:val="00EE4866"/>
    <w:rsid w:val="00EE5826"/>
    <w:rsid w:val="00EE5E86"/>
    <w:rsid w:val="00EE7D2D"/>
    <w:rsid w:val="00EF1246"/>
    <w:rsid w:val="00EF3221"/>
    <w:rsid w:val="00EF405E"/>
    <w:rsid w:val="00EF4112"/>
    <w:rsid w:val="00EF4560"/>
    <w:rsid w:val="00EF4666"/>
    <w:rsid w:val="00EF520F"/>
    <w:rsid w:val="00EF5961"/>
    <w:rsid w:val="00EF623C"/>
    <w:rsid w:val="00EF6AC1"/>
    <w:rsid w:val="00EF778F"/>
    <w:rsid w:val="00EF79B4"/>
    <w:rsid w:val="00F01A2A"/>
    <w:rsid w:val="00F0256E"/>
    <w:rsid w:val="00F027EF"/>
    <w:rsid w:val="00F02892"/>
    <w:rsid w:val="00F02A8C"/>
    <w:rsid w:val="00F02AC4"/>
    <w:rsid w:val="00F055AC"/>
    <w:rsid w:val="00F05F39"/>
    <w:rsid w:val="00F06297"/>
    <w:rsid w:val="00F06F60"/>
    <w:rsid w:val="00F10613"/>
    <w:rsid w:val="00F10817"/>
    <w:rsid w:val="00F1081A"/>
    <w:rsid w:val="00F1134A"/>
    <w:rsid w:val="00F11C3B"/>
    <w:rsid w:val="00F13360"/>
    <w:rsid w:val="00F1351B"/>
    <w:rsid w:val="00F14174"/>
    <w:rsid w:val="00F151B0"/>
    <w:rsid w:val="00F156F2"/>
    <w:rsid w:val="00F17B4E"/>
    <w:rsid w:val="00F204CB"/>
    <w:rsid w:val="00F20C19"/>
    <w:rsid w:val="00F22AC4"/>
    <w:rsid w:val="00F22AD0"/>
    <w:rsid w:val="00F23C74"/>
    <w:rsid w:val="00F240E9"/>
    <w:rsid w:val="00F242F9"/>
    <w:rsid w:val="00F24355"/>
    <w:rsid w:val="00F247C8"/>
    <w:rsid w:val="00F24DA4"/>
    <w:rsid w:val="00F25169"/>
    <w:rsid w:val="00F252CA"/>
    <w:rsid w:val="00F267C4"/>
    <w:rsid w:val="00F30187"/>
    <w:rsid w:val="00F30341"/>
    <w:rsid w:val="00F305C1"/>
    <w:rsid w:val="00F30AEE"/>
    <w:rsid w:val="00F310DF"/>
    <w:rsid w:val="00F33146"/>
    <w:rsid w:val="00F338AF"/>
    <w:rsid w:val="00F3401D"/>
    <w:rsid w:val="00F37474"/>
    <w:rsid w:val="00F377AD"/>
    <w:rsid w:val="00F37CCF"/>
    <w:rsid w:val="00F40629"/>
    <w:rsid w:val="00F41960"/>
    <w:rsid w:val="00F423C2"/>
    <w:rsid w:val="00F43170"/>
    <w:rsid w:val="00F45AB3"/>
    <w:rsid w:val="00F4712B"/>
    <w:rsid w:val="00F4721F"/>
    <w:rsid w:val="00F47BD9"/>
    <w:rsid w:val="00F50215"/>
    <w:rsid w:val="00F5138B"/>
    <w:rsid w:val="00F52725"/>
    <w:rsid w:val="00F54257"/>
    <w:rsid w:val="00F545CE"/>
    <w:rsid w:val="00F55CC3"/>
    <w:rsid w:val="00F55DDC"/>
    <w:rsid w:val="00F56A2F"/>
    <w:rsid w:val="00F57A64"/>
    <w:rsid w:val="00F604AC"/>
    <w:rsid w:val="00F63C6F"/>
    <w:rsid w:val="00F65D86"/>
    <w:rsid w:val="00F71C01"/>
    <w:rsid w:val="00F7258F"/>
    <w:rsid w:val="00F73304"/>
    <w:rsid w:val="00F74D19"/>
    <w:rsid w:val="00F761E2"/>
    <w:rsid w:val="00F77498"/>
    <w:rsid w:val="00F77691"/>
    <w:rsid w:val="00F80CE0"/>
    <w:rsid w:val="00F8103F"/>
    <w:rsid w:val="00F827B0"/>
    <w:rsid w:val="00F83679"/>
    <w:rsid w:val="00F83CE6"/>
    <w:rsid w:val="00F85469"/>
    <w:rsid w:val="00F855CB"/>
    <w:rsid w:val="00F86546"/>
    <w:rsid w:val="00F87207"/>
    <w:rsid w:val="00F87DD2"/>
    <w:rsid w:val="00F87E00"/>
    <w:rsid w:val="00F90EAF"/>
    <w:rsid w:val="00F910E3"/>
    <w:rsid w:val="00F93029"/>
    <w:rsid w:val="00F9314F"/>
    <w:rsid w:val="00F94D13"/>
    <w:rsid w:val="00F95278"/>
    <w:rsid w:val="00F95F2E"/>
    <w:rsid w:val="00F96719"/>
    <w:rsid w:val="00FA0314"/>
    <w:rsid w:val="00FA1086"/>
    <w:rsid w:val="00FA1E16"/>
    <w:rsid w:val="00FA1F2F"/>
    <w:rsid w:val="00FA2B3E"/>
    <w:rsid w:val="00FA376C"/>
    <w:rsid w:val="00FA42BE"/>
    <w:rsid w:val="00FA686C"/>
    <w:rsid w:val="00FB09A4"/>
    <w:rsid w:val="00FB31CB"/>
    <w:rsid w:val="00FB4031"/>
    <w:rsid w:val="00FB544D"/>
    <w:rsid w:val="00FB6A0D"/>
    <w:rsid w:val="00FB7C6D"/>
    <w:rsid w:val="00FC55F1"/>
    <w:rsid w:val="00FD39B8"/>
    <w:rsid w:val="00FD426D"/>
    <w:rsid w:val="00FD4D7D"/>
    <w:rsid w:val="00FD5CCD"/>
    <w:rsid w:val="00FD5D4E"/>
    <w:rsid w:val="00FD7964"/>
    <w:rsid w:val="00FD7E88"/>
    <w:rsid w:val="00FE0168"/>
    <w:rsid w:val="00FE0FDB"/>
    <w:rsid w:val="00FE1212"/>
    <w:rsid w:val="00FE13F3"/>
    <w:rsid w:val="00FE38A3"/>
    <w:rsid w:val="00FE45BF"/>
    <w:rsid w:val="00FE484F"/>
    <w:rsid w:val="00FE4D65"/>
    <w:rsid w:val="00FE4E5B"/>
    <w:rsid w:val="00FE766D"/>
    <w:rsid w:val="00FF00F4"/>
    <w:rsid w:val="00FF118F"/>
    <w:rsid w:val="00FF2103"/>
    <w:rsid w:val="00FF379E"/>
    <w:rsid w:val="00FF39B1"/>
    <w:rsid w:val="00FF438B"/>
    <w:rsid w:val="00FF4C5E"/>
    <w:rsid w:val="00FF52AB"/>
    <w:rsid w:val="00FF5752"/>
    <w:rsid w:val="00FF78F8"/>
    <w:rsid w:val="00FF7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61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821FE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21FE4"/>
    <w:rPr>
      <w:rFonts w:ascii="Times New Roman" w:hAnsi="Times New Roman" w:cs="Times New Roman"/>
      <w:sz w:val="20"/>
      <w:lang w:eastAsia="ru-RU"/>
    </w:rPr>
  </w:style>
  <w:style w:type="paragraph" w:customStyle="1" w:styleId="ConsPlusNormal">
    <w:name w:val="ConsPlusNormal"/>
    <w:uiPriority w:val="99"/>
    <w:rsid w:val="00821FE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rsid w:val="00821FE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21FE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21FE4"/>
    <w:rPr>
      <w:rFonts w:ascii="Times New Roman" w:hAnsi="Times New Roman" w:cs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821FE4"/>
    <w:rPr>
      <w:rFonts w:cs="Times New Roman"/>
    </w:rPr>
  </w:style>
  <w:style w:type="table" w:styleId="TableGrid">
    <w:name w:val="Table Grid"/>
    <w:basedOn w:val="TableNormal"/>
    <w:uiPriority w:val="99"/>
    <w:locked/>
    <w:rsid w:val="003733E3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777A7E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2B9F"/>
    <w:rPr>
      <w:rFonts w:cs="Times New Roman"/>
      <w:lang w:eastAsia="en-US"/>
    </w:rPr>
  </w:style>
  <w:style w:type="paragraph" w:customStyle="1" w:styleId="5">
    <w:name w:val="Знак Знак5 Знак Знак"/>
    <w:basedOn w:val="Normal"/>
    <w:uiPriority w:val="99"/>
    <w:rsid w:val="00F30341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51">
    <w:name w:val="Знак Знак5 Знак Знак1"/>
    <w:basedOn w:val="Normal"/>
    <w:uiPriority w:val="99"/>
    <w:rsid w:val="000F3AD6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">
    <w:name w:val="Знак Знак Знак Знак Знак Знак Знак"/>
    <w:basedOn w:val="Normal"/>
    <w:uiPriority w:val="99"/>
    <w:rsid w:val="008D68F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customStyle="1" w:styleId="1">
    <w:name w:val="Знак Знак1"/>
    <w:uiPriority w:val="99"/>
    <w:rsid w:val="00A367A0"/>
    <w:rPr>
      <w:sz w:val="28"/>
      <w:lang w:val="ru-RU" w:eastAsia="ru-RU"/>
    </w:rPr>
  </w:style>
  <w:style w:type="paragraph" w:customStyle="1" w:styleId="10">
    <w:name w:val="Без интервала1"/>
    <w:uiPriority w:val="99"/>
    <w:rsid w:val="002C1699"/>
  </w:style>
  <w:style w:type="paragraph" w:styleId="BodyTextIndent3">
    <w:name w:val="Body Text Indent 3"/>
    <w:basedOn w:val="Normal"/>
    <w:link w:val="BodyTextIndent3Char"/>
    <w:uiPriority w:val="99"/>
    <w:rsid w:val="003730C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E0875"/>
    <w:rPr>
      <w:rFonts w:cs="Times New Roman"/>
      <w:sz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90%D0%9F%D0%A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ov-gorod.ru/documents/2359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11</Pages>
  <Words>3722</Words>
  <Characters>21219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Мария Константиновна Левакова</dc:creator>
  <cp:keywords/>
  <dc:description/>
  <cp:lastModifiedBy>USR-Kadry</cp:lastModifiedBy>
  <cp:revision>4</cp:revision>
  <cp:lastPrinted>2019-08-28T09:49:00Z</cp:lastPrinted>
  <dcterms:created xsi:type="dcterms:W3CDTF">2024-01-26T07:16:00Z</dcterms:created>
  <dcterms:modified xsi:type="dcterms:W3CDTF">2026-04-29T08:10:00Z</dcterms:modified>
</cp:coreProperties>
</file>